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038"/>
        <w:gridCol w:w="5212"/>
        <w:gridCol w:w="8"/>
      </w:tblGrid>
      <w:tr w:rsidR="006428E7" w:rsidRPr="00FB5194" w:rsidTr="001732E6">
        <w:trPr>
          <w:trHeight w:val="317"/>
        </w:trPr>
        <w:tc>
          <w:tcPr>
            <w:tcW w:w="14156" w:type="dxa"/>
            <w:gridSpan w:val="4"/>
            <w:shd w:val="clear" w:color="auto" w:fill="auto"/>
            <w:vAlign w:val="center"/>
          </w:tcPr>
          <w:p w:rsidR="006428E7" w:rsidRPr="006428E7" w:rsidRDefault="006428E7" w:rsidP="00B74C58">
            <w:pPr>
              <w:jc w:val="center"/>
              <w:rPr>
                <w:rFonts w:ascii="Georgia" w:hAnsi="Georgia"/>
                <w:b/>
                <w:u w:val="single"/>
              </w:rPr>
            </w:pPr>
            <w:r w:rsidRPr="006428E7">
              <w:rPr>
                <w:rFonts w:ascii="Georgia" w:hAnsi="Georgia"/>
                <w:b/>
                <w:u w:val="single"/>
              </w:rPr>
              <w:t>A G E N D A</w:t>
            </w:r>
            <w:r w:rsidR="00B74C58">
              <w:rPr>
                <w:rFonts w:ascii="Georgia" w:hAnsi="Georgia"/>
                <w:b/>
                <w:u w:val="single"/>
              </w:rPr>
              <w:t xml:space="preserve"> </w:t>
            </w:r>
          </w:p>
        </w:tc>
      </w:tr>
      <w:tr w:rsidR="0009010B" w:rsidRPr="00FB5194" w:rsidTr="001732E6">
        <w:tc>
          <w:tcPr>
            <w:tcW w:w="8936" w:type="dxa"/>
            <w:gridSpan w:val="2"/>
            <w:shd w:val="clear" w:color="auto" w:fill="auto"/>
          </w:tcPr>
          <w:p w:rsidR="00DC12FD" w:rsidRDefault="00DC12FD" w:rsidP="00DC12FD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Georgia" w:hAnsi="Georgia"/>
              </w:rPr>
            </w:pPr>
          </w:p>
          <w:p w:rsidR="000254F4" w:rsidRPr="000C282B" w:rsidRDefault="002F7226" w:rsidP="00BB7D65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0C282B">
              <w:rPr>
                <w:rFonts w:ascii="Georgia" w:hAnsi="Georgia"/>
              </w:rPr>
              <w:t xml:space="preserve">Meeting called to order </w:t>
            </w:r>
            <w:r w:rsidR="00306C4C" w:rsidRPr="000C282B">
              <w:rPr>
                <w:rFonts w:ascii="Georgia" w:hAnsi="Georgia"/>
              </w:rPr>
              <w:t>(</w:t>
            </w:r>
            <w:proofErr w:type="spellStart"/>
            <w:r w:rsidR="00306C4C" w:rsidRPr="000C282B">
              <w:rPr>
                <w:rFonts w:ascii="Georgia" w:hAnsi="Georgia"/>
              </w:rPr>
              <w:t>1min</w:t>
            </w:r>
            <w:proofErr w:type="spellEnd"/>
            <w:r w:rsidR="00306C4C" w:rsidRPr="000C282B">
              <w:rPr>
                <w:rFonts w:ascii="Georgia" w:hAnsi="Georgia"/>
              </w:rPr>
              <w:t>)</w:t>
            </w:r>
          </w:p>
          <w:p w:rsidR="00DB6DC3" w:rsidRPr="00B552E7" w:rsidRDefault="002F7226" w:rsidP="00BB7D65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0C282B">
              <w:rPr>
                <w:rFonts w:ascii="Georgia" w:hAnsi="Georgia"/>
              </w:rPr>
              <w:t>Introductions</w:t>
            </w:r>
            <w:r w:rsidR="0049427E">
              <w:rPr>
                <w:rFonts w:ascii="Georgia" w:hAnsi="Georgia"/>
              </w:rPr>
              <w:t>: Name &amp;</w:t>
            </w:r>
            <w:r w:rsidR="00332F8B" w:rsidRPr="000C282B">
              <w:rPr>
                <w:rFonts w:ascii="Georgia" w:hAnsi="Georgia"/>
              </w:rPr>
              <w:t xml:space="preserve"> </w:t>
            </w:r>
            <w:r w:rsidR="00306C4C" w:rsidRPr="000C282B">
              <w:rPr>
                <w:rFonts w:ascii="Georgia" w:hAnsi="Georgia"/>
              </w:rPr>
              <w:t>“</w:t>
            </w:r>
            <w:r w:rsidR="00BC4887">
              <w:rPr>
                <w:rFonts w:ascii="Georgia" w:hAnsi="Georgia"/>
              </w:rPr>
              <w:t>Favorite d</w:t>
            </w:r>
            <w:r w:rsidR="0049427E">
              <w:rPr>
                <w:rFonts w:ascii="Georgia" w:hAnsi="Georgia"/>
              </w:rPr>
              <w:t>ay of the year”</w:t>
            </w:r>
            <w:r w:rsidR="000C282B">
              <w:rPr>
                <w:rFonts w:ascii="Georgia" w:hAnsi="Georgia"/>
              </w:rPr>
              <w:t xml:space="preserve"> </w:t>
            </w:r>
            <w:r w:rsidR="006C0C2B" w:rsidRPr="00B552E7">
              <w:rPr>
                <w:rFonts w:ascii="Georgia" w:hAnsi="Georgia"/>
                <w:i/>
              </w:rPr>
              <w:t>(</w:t>
            </w:r>
            <w:r w:rsidR="00772B37">
              <w:rPr>
                <w:rFonts w:ascii="Georgia" w:hAnsi="Georgia"/>
                <w:i/>
              </w:rPr>
              <w:t>5</w:t>
            </w:r>
            <w:r w:rsidR="006C0C2B" w:rsidRPr="00B552E7">
              <w:rPr>
                <w:rFonts w:ascii="Georgia" w:hAnsi="Georgia"/>
                <w:i/>
              </w:rPr>
              <w:t>min)</w:t>
            </w:r>
          </w:p>
          <w:p w:rsidR="00420DF9" w:rsidRDefault="002C2938" w:rsidP="00420DF9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B552E7">
              <w:rPr>
                <w:rFonts w:ascii="Georgia" w:hAnsi="Georgia"/>
              </w:rPr>
              <w:t>Approve Minutes</w:t>
            </w:r>
          </w:p>
          <w:p w:rsidR="0049427E" w:rsidRDefault="0049427E" w:rsidP="00897442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>Network Scorecard Results and Insights (</w:t>
            </w:r>
            <w:r w:rsidRPr="0049427E">
              <w:rPr>
                <w:rFonts w:ascii="Georgia" w:hAnsi="Georgia"/>
                <w:i/>
              </w:rPr>
              <w:t>Cassandra-</w:t>
            </w:r>
            <w:proofErr w:type="spellStart"/>
            <w:r w:rsidRPr="0049427E">
              <w:rPr>
                <w:rFonts w:ascii="Georgia" w:hAnsi="Georgia"/>
                <w:i/>
              </w:rPr>
              <w:t>10min</w:t>
            </w:r>
            <w:proofErr w:type="spellEnd"/>
            <w:r>
              <w:rPr>
                <w:rFonts w:ascii="Georgia" w:hAnsi="Georgia"/>
              </w:rPr>
              <w:t>)</w:t>
            </w:r>
          </w:p>
          <w:p w:rsidR="0049427E" w:rsidRDefault="0049427E" w:rsidP="00897442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>Member Quality Meeting Insights and Next Steps (Dr. Karstens-</w:t>
            </w:r>
            <w:proofErr w:type="spellStart"/>
            <w:r w:rsidR="00BC4887">
              <w:rPr>
                <w:rFonts w:ascii="Georgia" w:hAnsi="Georgia"/>
              </w:rPr>
              <w:t>30</w:t>
            </w:r>
            <w:r>
              <w:rPr>
                <w:rFonts w:ascii="Georgia" w:hAnsi="Georgia"/>
              </w:rPr>
              <w:t>min</w:t>
            </w:r>
            <w:proofErr w:type="spellEnd"/>
            <w:r>
              <w:rPr>
                <w:rFonts w:ascii="Georgia" w:hAnsi="Georgia"/>
              </w:rPr>
              <w:t>)</w:t>
            </w:r>
          </w:p>
          <w:p w:rsidR="0049427E" w:rsidRDefault="00897442" w:rsidP="0049427E">
            <w:pPr>
              <w:pStyle w:val="Header"/>
              <w:numPr>
                <w:ilvl w:val="0"/>
                <w:numId w:val="19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49427E">
              <w:rPr>
                <w:rFonts w:ascii="Georgia" w:hAnsi="Georgia"/>
              </w:rPr>
              <w:t>TCM Roadmap</w:t>
            </w:r>
            <w:r w:rsidR="008C3E33" w:rsidRPr="0049427E">
              <w:rPr>
                <w:rFonts w:ascii="Georgia" w:hAnsi="Georgia"/>
              </w:rPr>
              <w:t xml:space="preserve"> </w:t>
            </w:r>
          </w:p>
          <w:p w:rsidR="00897442" w:rsidRPr="0049427E" w:rsidRDefault="00897442" w:rsidP="007D30ED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49427E">
              <w:rPr>
                <w:rFonts w:ascii="Georgia" w:hAnsi="Georgia"/>
              </w:rPr>
              <w:t>QI Training</w:t>
            </w:r>
            <w:r w:rsidR="00E80314" w:rsidRPr="0049427E">
              <w:rPr>
                <w:rFonts w:ascii="Georgia" w:hAnsi="Georgia"/>
              </w:rPr>
              <w:t xml:space="preserve"> (Michelle)(5 min)</w:t>
            </w:r>
          </w:p>
          <w:p w:rsidR="004D06AB" w:rsidRPr="0049427E" w:rsidRDefault="004D06AB" w:rsidP="004D06AB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Style w:val="Hyperlink"/>
                <w:rFonts w:ascii="Georgia" w:hAnsi="Georgia"/>
                <w:color w:val="auto"/>
                <w:sz w:val="20"/>
                <w:szCs w:val="20"/>
                <w:u w:val="none"/>
              </w:rPr>
            </w:pPr>
            <w:r w:rsidRPr="0049427E">
              <w:rPr>
                <w:rFonts w:ascii="Georgia" w:hAnsi="Georgia"/>
              </w:rPr>
              <w:t xml:space="preserve">RWHC </w:t>
            </w:r>
            <w:r w:rsidR="0049427E" w:rsidRPr="0049427E">
              <w:rPr>
                <w:rStyle w:val="Hyperlink"/>
                <w:rFonts w:ascii="Georgia" w:hAnsi="Georgia"/>
                <w:color w:val="auto"/>
                <w:sz w:val="20"/>
                <w:szCs w:val="20"/>
                <w:u w:val="none"/>
              </w:rPr>
              <w:t>Proposal</w:t>
            </w:r>
          </w:p>
          <w:p w:rsidR="0049427E" w:rsidRPr="0049427E" w:rsidRDefault="0049427E" w:rsidP="004D06AB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49427E">
              <w:rPr>
                <w:rStyle w:val="Hyperlink"/>
                <w:rFonts w:ascii="Georgia" w:hAnsi="Georgia"/>
                <w:color w:val="auto"/>
                <w:sz w:val="20"/>
                <w:szCs w:val="20"/>
                <w:u w:val="none"/>
              </w:rPr>
              <w:t>Mayo</w:t>
            </w:r>
          </w:p>
          <w:p w:rsidR="004D06AB" w:rsidRDefault="004D06AB" w:rsidP="004D06AB">
            <w:pPr>
              <w:pStyle w:val="Header"/>
              <w:numPr>
                <w:ilvl w:val="0"/>
                <w:numId w:val="15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>Member Participation</w:t>
            </w:r>
          </w:p>
          <w:p w:rsidR="004D06AB" w:rsidRPr="004D06AB" w:rsidRDefault="00DB6DC3" w:rsidP="004D06AB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Georgia" w:hAnsi="Georgia" w:cstheme="minorHAnsi"/>
                <w:color w:val="1B1B1B"/>
              </w:rPr>
            </w:pPr>
            <w:r w:rsidRPr="00DB6DC3">
              <w:rPr>
                <w:rFonts w:ascii="Georgia" w:hAnsi="Georgia" w:cstheme="minorHAnsi"/>
                <w:color w:val="1B1B1B"/>
              </w:rPr>
              <w:t xml:space="preserve">Wrap-up:  </w:t>
            </w:r>
            <w:r w:rsidRPr="006C0C2B">
              <w:rPr>
                <w:rFonts w:ascii="Georgia" w:hAnsi="Georgia" w:cstheme="minorHAnsi"/>
                <w:i/>
                <w:color w:val="1B1B1B"/>
              </w:rPr>
              <w:t>(</w:t>
            </w:r>
            <w:proofErr w:type="spellStart"/>
            <w:r w:rsidR="00E80314">
              <w:rPr>
                <w:rFonts w:ascii="Georgia" w:hAnsi="Georgia" w:cstheme="minorHAnsi"/>
                <w:i/>
                <w:color w:val="1B1B1B"/>
              </w:rPr>
              <w:t>2</w:t>
            </w:r>
            <w:r w:rsidRPr="006C0C2B">
              <w:rPr>
                <w:rFonts w:ascii="Georgia" w:hAnsi="Georgia" w:cstheme="minorHAnsi"/>
                <w:i/>
                <w:color w:val="1B1B1B"/>
              </w:rPr>
              <w:t>min</w:t>
            </w:r>
            <w:proofErr w:type="spellEnd"/>
            <w:r w:rsidRPr="006C0C2B">
              <w:rPr>
                <w:rFonts w:ascii="Georgia" w:hAnsi="Georgia" w:cstheme="minorHAnsi"/>
                <w:i/>
                <w:color w:val="1B1B1B"/>
              </w:rPr>
              <w:t>)</w:t>
            </w:r>
          </w:p>
          <w:p w:rsidR="00DB6DC3" w:rsidRDefault="00684C62" w:rsidP="00BB7D65">
            <w:pPr>
              <w:pStyle w:val="ListParagraph"/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ind w:left="1170"/>
              <w:contextualSpacing/>
              <w:rPr>
                <w:rFonts w:ascii="Georgia" w:hAnsi="Georgia" w:cstheme="minorHAnsi"/>
                <w:color w:val="1B1B1B"/>
              </w:rPr>
            </w:pPr>
            <w:r>
              <w:rPr>
                <w:rFonts w:ascii="Georgia" w:hAnsi="Georgia" w:cstheme="minorHAnsi"/>
                <w:color w:val="1B1B1B"/>
              </w:rPr>
              <w:t xml:space="preserve">Next meeting:  </w:t>
            </w:r>
            <w:r w:rsidR="0049427E">
              <w:rPr>
                <w:rFonts w:ascii="Georgia" w:hAnsi="Georgia" w:cstheme="minorHAnsi"/>
                <w:b/>
                <w:color w:val="1B1B1B"/>
              </w:rPr>
              <w:t>July 12</w:t>
            </w:r>
            <w:r w:rsidR="008C3E33">
              <w:rPr>
                <w:rFonts w:ascii="Georgia" w:hAnsi="Georgia" w:cstheme="minorHAnsi"/>
                <w:b/>
                <w:color w:val="1B1B1B"/>
              </w:rPr>
              <w:t xml:space="preserve"> </w:t>
            </w:r>
            <w:r w:rsidRPr="00DA3473">
              <w:rPr>
                <w:rFonts w:ascii="Georgia" w:hAnsi="Georgia" w:cstheme="minorHAnsi"/>
                <w:b/>
                <w:color w:val="1B1B1B"/>
              </w:rPr>
              <w:t>from 7-8AM</w:t>
            </w:r>
          </w:p>
          <w:p w:rsidR="00DB6DC3" w:rsidRPr="0036090C" w:rsidRDefault="00DB6DC3" w:rsidP="00BB7D65">
            <w:pPr>
              <w:pStyle w:val="ListParagraph"/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ind w:left="1170"/>
              <w:contextualSpacing/>
              <w:rPr>
                <w:rFonts w:ascii="Georgia" w:hAnsi="Georgia" w:cstheme="minorHAnsi"/>
                <w:color w:val="1B1B1B"/>
              </w:rPr>
            </w:pPr>
            <w:r w:rsidRPr="0036090C">
              <w:rPr>
                <w:rFonts w:ascii="Georgia" w:hAnsi="Georgia" w:cstheme="minorHAnsi"/>
                <w:color w:val="1B1B1B"/>
              </w:rPr>
              <w:t>Action items:</w:t>
            </w:r>
            <w:r w:rsidR="0036090C">
              <w:rPr>
                <w:rFonts w:ascii="Georgia" w:hAnsi="Georgia" w:cstheme="minorHAnsi"/>
                <w:color w:val="1B1B1B"/>
              </w:rPr>
              <w:t xml:space="preserve"> </w:t>
            </w:r>
          </w:p>
          <w:p w:rsidR="00B2336B" w:rsidRPr="003C42A7" w:rsidRDefault="002F7226" w:rsidP="00BB7D65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DB6DC3">
              <w:rPr>
                <w:rFonts w:ascii="Georgia" w:hAnsi="Georgia"/>
              </w:rPr>
              <w:t>Adjourn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09010B" w:rsidRPr="00FB5194" w:rsidRDefault="0009010B" w:rsidP="0009010B">
            <w:pPr>
              <w:rPr>
                <w:sz w:val="18"/>
                <w:szCs w:val="18"/>
              </w:rPr>
            </w:pPr>
          </w:p>
          <w:p w:rsidR="00DB6DC3" w:rsidRDefault="00DB6DC3" w:rsidP="00FB5194">
            <w:pPr>
              <w:jc w:val="center"/>
              <w:rPr>
                <w:b/>
                <w:u w:val="single"/>
              </w:rPr>
            </w:pPr>
          </w:p>
          <w:p w:rsidR="00DB6DC3" w:rsidRDefault="00DB6DC3" w:rsidP="00DB6DC3">
            <w:pPr>
              <w:jc w:val="center"/>
              <w:rPr>
                <w:b/>
                <w:u w:val="single"/>
              </w:rPr>
            </w:pPr>
            <w:r w:rsidRPr="00527F5D">
              <w:rPr>
                <w:b/>
                <w:u w:val="single"/>
              </w:rPr>
              <w:t>ACTION ITEMS</w:t>
            </w:r>
            <w:r w:rsidR="004917B1" w:rsidRPr="00527F5D">
              <w:rPr>
                <w:b/>
                <w:u w:val="single"/>
              </w:rPr>
              <w:t xml:space="preserve"> for Next Meeting</w:t>
            </w:r>
          </w:p>
          <w:p w:rsidR="00DB6DC3" w:rsidRDefault="00DB6DC3" w:rsidP="00FB5194">
            <w:pPr>
              <w:jc w:val="center"/>
              <w:rPr>
                <w:b/>
                <w:u w:val="single"/>
              </w:rPr>
            </w:pPr>
          </w:p>
          <w:p w:rsidR="00BC4887" w:rsidRDefault="00BC4887" w:rsidP="00FB5194">
            <w:pPr>
              <w:jc w:val="center"/>
              <w:rPr>
                <w:b/>
                <w:u w:val="single"/>
              </w:rPr>
            </w:pPr>
          </w:p>
          <w:p w:rsidR="0009010B" w:rsidRDefault="0009010B" w:rsidP="00FB5194">
            <w:pPr>
              <w:jc w:val="center"/>
              <w:rPr>
                <w:b/>
                <w:u w:val="single"/>
              </w:rPr>
            </w:pPr>
            <w:r w:rsidRPr="00FB5194">
              <w:rPr>
                <w:b/>
                <w:u w:val="single"/>
              </w:rPr>
              <w:t>Next Meeting Agenda</w:t>
            </w:r>
          </w:p>
          <w:p w:rsidR="00A7386C" w:rsidRPr="00FB5194" w:rsidRDefault="009045B1" w:rsidP="00BE65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QI Training</w:t>
            </w:r>
          </w:p>
          <w:p w:rsidR="00B35C43" w:rsidRDefault="00B35C43" w:rsidP="00DB6DC3">
            <w:pPr>
              <w:ind w:left="720"/>
              <w:rPr>
                <w:sz w:val="18"/>
                <w:szCs w:val="18"/>
              </w:rPr>
            </w:pPr>
          </w:p>
          <w:p w:rsidR="00DB6DC3" w:rsidRDefault="00DB6DC3" w:rsidP="00DB6DC3">
            <w:pPr>
              <w:ind w:left="720"/>
              <w:rPr>
                <w:sz w:val="18"/>
                <w:szCs w:val="18"/>
              </w:rPr>
            </w:pPr>
          </w:p>
          <w:p w:rsidR="00DB6DC3" w:rsidRPr="00FB5194" w:rsidRDefault="00DB6DC3" w:rsidP="00DB6DC3">
            <w:pPr>
              <w:rPr>
                <w:sz w:val="18"/>
                <w:szCs w:val="18"/>
              </w:rPr>
            </w:pPr>
          </w:p>
          <w:p w:rsidR="00DB6DC3" w:rsidRDefault="00DB6DC3" w:rsidP="0014262E">
            <w:pPr>
              <w:rPr>
                <w:sz w:val="18"/>
                <w:szCs w:val="18"/>
              </w:rPr>
            </w:pPr>
          </w:p>
          <w:p w:rsidR="0014262E" w:rsidRPr="0014262E" w:rsidRDefault="0014262E" w:rsidP="0014262E">
            <w:pPr>
              <w:rPr>
                <w:sz w:val="22"/>
                <w:szCs w:val="22"/>
                <w:u w:val="single"/>
              </w:rPr>
            </w:pPr>
            <w:r w:rsidRPr="00527F5D">
              <w:rPr>
                <w:sz w:val="22"/>
                <w:szCs w:val="22"/>
                <w:u w:val="single"/>
              </w:rPr>
              <w:t>Quality Metric Areas</w:t>
            </w:r>
            <w:r w:rsidRPr="0014262E">
              <w:rPr>
                <w:sz w:val="22"/>
                <w:szCs w:val="22"/>
                <w:u w:val="single"/>
              </w:rPr>
              <w:t xml:space="preserve"> </w:t>
            </w:r>
          </w:p>
          <w:p w:rsidR="0014262E" w:rsidRDefault="0014262E" w:rsidP="00BB7D65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ind w:left="766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</w:rPr>
              <w:t>PHQ-9 Screening(Ambulatory and ED)</w:t>
            </w:r>
          </w:p>
          <w:p w:rsidR="0014262E" w:rsidRDefault="0014262E" w:rsidP="00BB7D65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ind w:left="766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</w:rPr>
              <w:t>Depression Follow-up and Remission</w:t>
            </w:r>
          </w:p>
          <w:p w:rsidR="0014262E" w:rsidRPr="00E51BF6" w:rsidRDefault="0014262E" w:rsidP="00BB7D65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ind w:left="766"/>
              <w:rPr>
                <w:rFonts w:ascii="Georgia" w:hAnsi="Georgia"/>
                <w:i/>
              </w:rPr>
            </w:pPr>
            <w:r>
              <w:rPr>
                <w:rFonts w:ascii="Georgia" w:hAnsi="Georgia"/>
                <w:i/>
              </w:rPr>
              <w:t>TCM</w:t>
            </w:r>
          </w:p>
          <w:p w:rsidR="0014262E" w:rsidRPr="00FB5194" w:rsidRDefault="0014262E" w:rsidP="0014262E">
            <w:pPr>
              <w:rPr>
                <w:sz w:val="18"/>
                <w:szCs w:val="18"/>
              </w:rPr>
            </w:pPr>
          </w:p>
        </w:tc>
      </w:tr>
      <w:tr w:rsidR="006428E7" w:rsidRPr="00FB5194" w:rsidTr="001732E6">
        <w:trPr>
          <w:trHeight w:val="317"/>
        </w:trPr>
        <w:tc>
          <w:tcPr>
            <w:tcW w:w="14156" w:type="dxa"/>
            <w:gridSpan w:val="4"/>
            <w:shd w:val="clear" w:color="auto" w:fill="auto"/>
            <w:vAlign w:val="center"/>
          </w:tcPr>
          <w:p w:rsidR="006428E7" w:rsidRPr="006428E7" w:rsidRDefault="006428E7" w:rsidP="00FB5194">
            <w:pPr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M I N U T E S</w:t>
            </w:r>
          </w:p>
        </w:tc>
      </w:tr>
      <w:tr w:rsidR="0007347C" w:rsidRPr="00FB5194" w:rsidTr="001732E6">
        <w:trPr>
          <w:gridAfter w:val="1"/>
          <w:wAfter w:w="8" w:type="dxa"/>
          <w:trHeight w:val="677"/>
        </w:trPr>
        <w:tc>
          <w:tcPr>
            <w:tcW w:w="2898" w:type="dxa"/>
            <w:shd w:val="clear" w:color="auto" w:fill="BFBFBF"/>
            <w:vAlign w:val="center"/>
          </w:tcPr>
          <w:p w:rsidR="0007347C" w:rsidRPr="00FB5194" w:rsidRDefault="0007347C" w:rsidP="00FB5194">
            <w:pPr>
              <w:jc w:val="center"/>
              <w:rPr>
                <w:rFonts w:ascii="Georgia" w:hAnsi="Georgia"/>
                <w:b/>
              </w:rPr>
            </w:pPr>
            <w:r w:rsidRPr="00FB5194">
              <w:rPr>
                <w:rFonts w:ascii="Georgia" w:hAnsi="Georgia"/>
                <w:b/>
              </w:rPr>
              <w:t>Discussion</w:t>
            </w:r>
          </w:p>
        </w:tc>
        <w:tc>
          <w:tcPr>
            <w:tcW w:w="11250" w:type="dxa"/>
            <w:gridSpan w:val="2"/>
            <w:shd w:val="clear" w:color="auto" w:fill="BFBFBF"/>
            <w:vAlign w:val="center"/>
          </w:tcPr>
          <w:p w:rsidR="0007347C" w:rsidRPr="00FB5194" w:rsidRDefault="0007347C" w:rsidP="00FB5194">
            <w:pPr>
              <w:jc w:val="center"/>
              <w:rPr>
                <w:rFonts w:ascii="Georgia" w:hAnsi="Georgia"/>
                <w:b/>
              </w:rPr>
            </w:pPr>
            <w:r w:rsidRPr="00FB5194">
              <w:rPr>
                <w:rFonts w:ascii="Georgia" w:hAnsi="Georgia"/>
                <w:b/>
              </w:rPr>
              <w:t>Conclusion</w:t>
            </w:r>
          </w:p>
        </w:tc>
      </w:tr>
      <w:tr w:rsidR="0009010B" w:rsidRPr="00FB5194" w:rsidTr="001732E6">
        <w:trPr>
          <w:trHeight w:val="317"/>
        </w:trPr>
        <w:tc>
          <w:tcPr>
            <w:tcW w:w="14156" w:type="dxa"/>
            <w:gridSpan w:val="4"/>
            <w:shd w:val="clear" w:color="auto" w:fill="auto"/>
            <w:vAlign w:val="center"/>
          </w:tcPr>
          <w:p w:rsidR="0009010B" w:rsidRPr="00FB5194" w:rsidRDefault="0009010B" w:rsidP="0009010B">
            <w:pPr>
              <w:rPr>
                <w:rFonts w:ascii="Georgia" w:hAnsi="Georgia"/>
                <w:b/>
                <w:u w:val="single"/>
              </w:rPr>
            </w:pPr>
          </w:p>
        </w:tc>
      </w:tr>
      <w:tr w:rsidR="0007347C" w:rsidRPr="00FB5194" w:rsidTr="001732E6">
        <w:trPr>
          <w:gridAfter w:val="1"/>
          <w:wAfter w:w="8" w:type="dxa"/>
        </w:trPr>
        <w:tc>
          <w:tcPr>
            <w:tcW w:w="2898" w:type="dxa"/>
            <w:shd w:val="clear" w:color="auto" w:fill="auto"/>
            <w:vAlign w:val="center"/>
          </w:tcPr>
          <w:p w:rsidR="0007347C" w:rsidRPr="00E50429" w:rsidRDefault="0007347C" w:rsidP="00C05E4E">
            <w:pPr>
              <w:pStyle w:val="Header"/>
              <w:tabs>
                <w:tab w:val="clear" w:pos="4320"/>
                <w:tab w:val="clear" w:pos="8640"/>
              </w:tabs>
              <w:rPr>
                <w:rFonts w:ascii="Georgia" w:hAnsi="Georgia"/>
                <w:color w:val="000000" w:themeColor="text1"/>
              </w:rPr>
            </w:pPr>
            <w:r>
              <w:rPr>
                <w:rFonts w:ascii="Georgia" w:hAnsi="Georgia"/>
              </w:rPr>
              <w:t>Meeting called to order and Introductions</w:t>
            </w:r>
          </w:p>
        </w:tc>
        <w:tc>
          <w:tcPr>
            <w:tcW w:w="11250" w:type="dxa"/>
            <w:gridSpan w:val="2"/>
            <w:shd w:val="clear" w:color="auto" w:fill="auto"/>
          </w:tcPr>
          <w:p w:rsidR="00980926" w:rsidRDefault="00BA6B9F" w:rsidP="00BC488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Meeting called to order at</w:t>
            </w:r>
            <w:r w:rsidR="006B37BD">
              <w:rPr>
                <w:rFonts w:ascii="Georgia" w:hAnsi="Georgia"/>
              </w:rPr>
              <w:t xml:space="preserve"> </w:t>
            </w:r>
            <w:r w:rsidR="00002971">
              <w:rPr>
                <w:rFonts w:ascii="Georgia" w:hAnsi="Georgia"/>
              </w:rPr>
              <w:t>7:02 AM</w:t>
            </w:r>
          </w:p>
          <w:p w:rsidR="008706DE" w:rsidRPr="00E50429" w:rsidRDefault="006A1E2E" w:rsidP="006A1E2E">
            <w:pPr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</w:rPr>
              <w:t xml:space="preserve">Abby </w:t>
            </w:r>
            <w:r w:rsidR="008706DE">
              <w:rPr>
                <w:rFonts w:ascii="Georgia" w:hAnsi="Georgia"/>
              </w:rPr>
              <w:t>will plan to attend future meetings</w:t>
            </w:r>
            <w:r>
              <w:rPr>
                <w:rFonts w:ascii="Georgia" w:hAnsi="Georgia"/>
              </w:rPr>
              <w:t xml:space="preserve"> for CMH</w:t>
            </w:r>
            <w:r w:rsidR="008706DE">
              <w:rPr>
                <w:rFonts w:ascii="Georgia" w:hAnsi="Georgia"/>
              </w:rPr>
              <w:t xml:space="preserve">. </w:t>
            </w:r>
          </w:p>
        </w:tc>
      </w:tr>
      <w:tr w:rsidR="002C2938" w:rsidRPr="00FB5194" w:rsidTr="001732E6">
        <w:trPr>
          <w:gridAfter w:val="1"/>
          <w:wAfter w:w="8" w:type="dxa"/>
          <w:trHeight w:val="323"/>
        </w:trPr>
        <w:tc>
          <w:tcPr>
            <w:tcW w:w="2898" w:type="dxa"/>
            <w:shd w:val="clear" w:color="auto" w:fill="auto"/>
          </w:tcPr>
          <w:p w:rsidR="002C2938" w:rsidRDefault="002C2938" w:rsidP="00E92DD8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Approval of Meeting Minutes</w:t>
            </w:r>
          </w:p>
        </w:tc>
        <w:tc>
          <w:tcPr>
            <w:tcW w:w="11250" w:type="dxa"/>
            <w:gridSpan w:val="2"/>
            <w:shd w:val="clear" w:color="auto" w:fill="auto"/>
          </w:tcPr>
          <w:p w:rsidR="002C2938" w:rsidRPr="00FB5194" w:rsidRDefault="006A1E2E" w:rsidP="006A1E2E">
            <w:pPr>
              <w:pStyle w:val="Header"/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Marilyn Denno </w:t>
            </w:r>
            <w:r w:rsidR="008E12DF">
              <w:rPr>
                <w:rFonts w:ascii="Georgia" w:hAnsi="Georgia"/>
              </w:rPr>
              <w:t>made m</w:t>
            </w:r>
            <w:r w:rsidR="0085082D">
              <w:rPr>
                <w:rFonts w:ascii="Georgia" w:hAnsi="Georgia"/>
              </w:rPr>
              <w:t>otion</w:t>
            </w:r>
            <w:r w:rsidR="008E12DF">
              <w:rPr>
                <w:rFonts w:ascii="Georgia" w:hAnsi="Georgia"/>
              </w:rPr>
              <w:t xml:space="preserve"> to approve minutes. S</w:t>
            </w:r>
            <w:r w:rsidR="00517EAE">
              <w:rPr>
                <w:rFonts w:ascii="Georgia" w:hAnsi="Georgia"/>
              </w:rPr>
              <w:t>econded by</w:t>
            </w:r>
            <w:r w:rsidR="00221763">
              <w:rPr>
                <w:rFonts w:ascii="Georgia" w:hAnsi="Georgia"/>
              </w:rPr>
              <w:t xml:space="preserve"> </w:t>
            </w:r>
            <w:r>
              <w:rPr>
                <w:rFonts w:ascii="Georgia" w:hAnsi="Georgia"/>
              </w:rPr>
              <w:t>Beth Egan</w:t>
            </w:r>
            <w:r w:rsidR="00E6647D">
              <w:rPr>
                <w:rFonts w:ascii="Georgia" w:hAnsi="Georgia"/>
              </w:rPr>
              <w:t>.</w:t>
            </w:r>
            <w:r w:rsidR="0085082D">
              <w:rPr>
                <w:rFonts w:ascii="Georgia" w:hAnsi="Georgia"/>
              </w:rPr>
              <w:t xml:space="preserve"> </w:t>
            </w:r>
            <w:r w:rsidR="00BC4887">
              <w:rPr>
                <w:rFonts w:ascii="Georgia" w:hAnsi="Georgia"/>
              </w:rPr>
              <w:t>Meeting minutes approved</w:t>
            </w:r>
            <w:r w:rsidR="006F75BC">
              <w:rPr>
                <w:rFonts w:ascii="Georgia" w:hAnsi="Georgia"/>
              </w:rPr>
              <w:t>.</w:t>
            </w:r>
          </w:p>
        </w:tc>
      </w:tr>
      <w:tr w:rsidR="006F15B3" w:rsidRPr="00FB5194" w:rsidTr="001732E6">
        <w:trPr>
          <w:gridAfter w:val="1"/>
          <w:wAfter w:w="8" w:type="dxa"/>
          <w:trHeight w:val="323"/>
        </w:trPr>
        <w:tc>
          <w:tcPr>
            <w:tcW w:w="2898" w:type="dxa"/>
            <w:shd w:val="clear" w:color="auto" w:fill="auto"/>
          </w:tcPr>
          <w:p w:rsidR="006F15B3" w:rsidRDefault="00BC4887" w:rsidP="00E92DD8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Network Scorecard Results and Insights</w:t>
            </w:r>
          </w:p>
        </w:tc>
        <w:tc>
          <w:tcPr>
            <w:tcW w:w="11250" w:type="dxa"/>
            <w:gridSpan w:val="2"/>
            <w:shd w:val="clear" w:color="auto" w:fill="auto"/>
          </w:tcPr>
          <w:p w:rsidR="006A1E2E" w:rsidRDefault="006A1E2E" w:rsidP="001C249A">
            <w:pPr>
              <w:pStyle w:val="Header"/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>Wilderness Health Network Health Scorecard Survey reviewed at the Quality Improvement committee.</w:t>
            </w:r>
          </w:p>
          <w:p w:rsidR="001C249A" w:rsidRPr="00587621" w:rsidRDefault="001C249A" w:rsidP="001C249A">
            <w:pPr>
              <w:pStyle w:val="Header"/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Full results are available per request. </w:t>
            </w:r>
          </w:p>
        </w:tc>
      </w:tr>
      <w:tr w:rsidR="00BC4887" w:rsidRPr="00FB5194" w:rsidTr="001732E6">
        <w:trPr>
          <w:gridAfter w:val="1"/>
          <w:wAfter w:w="8" w:type="dxa"/>
          <w:trHeight w:val="323"/>
        </w:trPr>
        <w:tc>
          <w:tcPr>
            <w:tcW w:w="2898" w:type="dxa"/>
            <w:shd w:val="clear" w:color="auto" w:fill="auto"/>
          </w:tcPr>
          <w:p w:rsidR="00BC4887" w:rsidRDefault="00BC4887" w:rsidP="004917B1">
            <w:pPr>
              <w:pStyle w:val="Header"/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>Member Quality Meeting Insights and Next Steps</w:t>
            </w:r>
          </w:p>
        </w:tc>
        <w:tc>
          <w:tcPr>
            <w:tcW w:w="11250" w:type="dxa"/>
            <w:gridSpan w:val="2"/>
            <w:shd w:val="clear" w:color="auto" w:fill="auto"/>
            <w:vAlign w:val="center"/>
          </w:tcPr>
          <w:p w:rsidR="00BC4887" w:rsidRDefault="001C249A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WH met with four members. Discussion focus on two areas (capacity and structures). WH moving towards network goals and planning to move towards a deeper dive for data extraction. WH plans to address contract measures and hospital focus measures like TCM (possibly working with </w:t>
            </w:r>
            <w:proofErr w:type="spellStart"/>
            <w:r>
              <w:rPr>
                <w:rFonts w:ascii="Georgia" w:hAnsi="Georgia"/>
              </w:rPr>
              <w:t>FQHCs</w:t>
            </w:r>
            <w:proofErr w:type="spellEnd"/>
            <w:r>
              <w:rPr>
                <w:rFonts w:ascii="Georgia" w:hAnsi="Georgia"/>
              </w:rPr>
              <w:t xml:space="preserve">). </w:t>
            </w:r>
          </w:p>
          <w:p w:rsidR="00434452" w:rsidRDefault="00434452" w:rsidP="00434452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 xml:space="preserve">TCM overview process started at the UM committee. Reviewed the TCM network information with member. One big take away is a need for a pharmacist. Other item that trend from discussions was members are short staff and working with current resources. </w:t>
            </w:r>
          </w:p>
        </w:tc>
      </w:tr>
      <w:tr w:rsidR="005B7C0F" w:rsidRPr="00FB5194" w:rsidTr="001732E6">
        <w:trPr>
          <w:gridAfter w:val="1"/>
          <w:wAfter w:w="8" w:type="dxa"/>
          <w:trHeight w:val="323"/>
        </w:trPr>
        <w:tc>
          <w:tcPr>
            <w:tcW w:w="2898" w:type="dxa"/>
            <w:shd w:val="clear" w:color="auto" w:fill="auto"/>
          </w:tcPr>
          <w:p w:rsidR="005B7C0F" w:rsidRDefault="00897442" w:rsidP="004917B1">
            <w:pPr>
              <w:pStyle w:val="Header"/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QI Training</w:t>
            </w:r>
          </w:p>
        </w:tc>
        <w:tc>
          <w:tcPr>
            <w:tcW w:w="11250" w:type="dxa"/>
            <w:gridSpan w:val="2"/>
            <w:shd w:val="clear" w:color="auto" w:fill="auto"/>
            <w:vAlign w:val="center"/>
          </w:tcPr>
          <w:p w:rsidR="008E12DF" w:rsidRDefault="00434452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Mayo and Rural WI Health Corporative (two vendors selected for QI and leadership training).</w:t>
            </w:r>
          </w:p>
          <w:p w:rsidR="00434452" w:rsidRDefault="00DE31C6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Reviewed Mayo proposal in zoom meeting (quality academy). </w:t>
            </w:r>
          </w:p>
          <w:p w:rsidR="00DE31C6" w:rsidRDefault="00DE31C6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Mayo offers several levels of training </w:t>
            </w:r>
          </w:p>
          <w:p w:rsidR="00DE31C6" w:rsidRDefault="00DE31C6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-Bronze: Self-pace virtual module training (90 minutes course)</w:t>
            </w:r>
          </w:p>
          <w:p w:rsidR="00DE31C6" w:rsidRDefault="00DE31C6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-Silver: Build upon </w:t>
            </w:r>
            <w:r w:rsidR="00001622">
              <w:rPr>
                <w:rFonts w:ascii="Georgia" w:hAnsi="Georgia"/>
              </w:rPr>
              <w:t>bronze</w:t>
            </w:r>
            <w:r>
              <w:rPr>
                <w:rFonts w:ascii="Georgia" w:hAnsi="Georgia"/>
              </w:rPr>
              <w:t xml:space="preserve"> level content.  </w:t>
            </w:r>
          </w:p>
          <w:p w:rsidR="00CF0579" w:rsidRDefault="00CF0579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In person meeting might be challenging for department leaders to attend. </w:t>
            </w:r>
          </w:p>
          <w:p w:rsidR="00CF0579" w:rsidRDefault="00CF0579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Kimber shared Northshore needs the foundational piece for department leads. </w:t>
            </w:r>
          </w:p>
          <w:p w:rsidR="00CF0579" w:rsidRDefault="00CF0579" w:rsidP="006F75BC">
            <w:pPr>
              <w:rPr>
                <w:rFonts w:ascii="Georgia" w:hAnsi="Georgia"/>
              </w:rPr>
            </w:pPr>
          </w:p>
          <w:p w:rsidR="00CF0579" w:rsidRDefault="00CF0579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Mentimeter collected from members.</w:t>
            </w:r>
          </w:p>
          <w:p w:rsidR="00C80FF4" w:rsidRDefault="00C80FF4" w:rsidP="006F75BC">
            <w:pPr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75761A14" wp14:editId="18BE20B4">
                  <wp:extent cx="2976440" cy="16255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846" cy="16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FF4" w:rsidRDefault="00C80FF4" w:rsidP="006F75BC">
            <w:pPr>
              <w:rPr>
                <w:rFonts w:ascii="Georgia" w:hAnsi="Georgia"/>
              </w:rPr>
            </w:pPr>
          </w:p>
          <w:p w:rsidR="00001622" w:rsidRDefault="00C80FF4" w:rsidP="006F75BC">
            <w:pPr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7B2CABF8" wp14:editId="70C76246">
                  <wp:extent cx="3149600" cy="1735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170" cy="17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622" w:rsidRDefault="00001622" w:rsidP="006F75BC">
            <w:pPr>
              <w:rPr>
                <w:rFonts w:ascii="Georgia" w:hAnsi="Georgia"/>
              </w:rPr>
            </w:pPr>
          </w:p>
          <w:p w:rsidR="00001622" w:rsidRDefault="00001622" w:rsidP="006F75B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Next steps will be presenting proposal to board. </w:t>
            </w:r>
          </w:p>
        </w:tc>
      </w:tr>
      <w:tr w:rsidR="0007347C" w:rsidRPr="00FB5194" w:rsidTr="001732E6">
        <w:trPr>
          <w:gridAfter w:val="1"/>
          <w:wAfter w:w="8" w:type="dxa"/>
          <w:trHeight w:val="287"/>
        </w:trPr>
        <w:tc>
          <w:tcPr>
            <w:tcW w:w="2898" w:type="dxa"/>
            <w:shd w:val="clear" w:color="auto" w:fill="auto"/>
            <w:vAlign w:val="center"/>
          </w:tcPr>
          <w:p w:rsidR="0007347C" w:rsidRPr="007576B9" w:rsidRDefault="004917B1" w:rsidP="00232034">
            <w:pPr>
              <w:pStyle w:val="Header"/>
              <w:tabs>
                <w:tab w:val="clear" w:pos="4320"/>
                <w:tab w:val="clear" w:pos="8640"/>
              </w:tabs>
              <w:rPr>
                <w:rFonts w:ascii="Georgia" w:hAnsi="Georgia"/>
              </w:rPr>
            </w:pPr>
            <w:r w:rsidRPr="00DB6DC3">
              <w:rPr>
                <w:rFonts w:ascii="Georgia" w:hAnsi="Georgia" w:cstheme="minorHAnsi"/>
                <w:color w:val="1B1B1B"/>
              </w:rPr>
              <w:t>Wrap-up</w:t>
            </w:r>
          </w:p>
        </w:tc>
        <w:tc>
          <w:tcPr>
            <w:tcW w:w="11250" w:type="dxa"/>
            <w:gridSpan w:val="2"/>
            <w:shd w:val="clear" w:color="auto" w:fill="auto"/>
          </w:tcPr>
          <w:p w:rsidR="0007347C" w:rsidRDefault="002C2938" w:rsidP="00001622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Georgia" w:hAnsi="Georgia" w:cstheme="minorHAnsi"/>
                <w:color w:val="1B1B1B"/>
              </w:rPr>
            </w:pPr>
            <w:r w:rsidRPr="00001622">
              <w:rPr>
                <w:rFonts w:ascii="Georgia" w:hAnsi="Georgia" w:cstheme="minorHAnsi"/>
                <w:color w:val="1B1B1B"/>
              </w:rPr>
              <w:t xml:space="preserve">Next meeting: </w:t>
            </w:r>
            <w:r w:rsidR="00BC4887" w:rsidRPr="00001622">
              <w:rPr>
                <w:rFonts w:ascii="Georgia" w:hAnsi="Georgia" w:cstheme="minorHAnsi"/>
                <w:b/>
                <w:color w:val="1B1B1B"/>
              </w:rPr>
              <w:t>July 12</w:t>
            </w:r>
            <w:r w:rsidR="00897442" w:rsidRPr="00001622">
              <w:rPr>
                <w:rFonts w:ascii="Georgia" w:hAnsi="Georgia" w:cstheme="minorHAnsi"/>
                <w:b/>
                <w:color w:val="1B1B1B"/>
              </w:rPr>
              <w:t xml:space="preserve">  </w:t>
            </w:r>
            <w:r w:rsidRPr="00001622">
              <w:rPr>
                <w:rFonts w:ascii="Georgia" w:hAnsi="Georgia" w:cstheme="minorHAnsi"/>
                <w:b/>
                <w:color w:val="1B1B1B"/>
              </w:rPr>
              <w:t>from 7-8AM</w:t>
            </w:r>
          </w:p>
          <w:p w:rsidR="00001622" w:rsidRDefault="00001622" w:rsidP="00001622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Georgia" w:hAnsi="Georgia" w:cstheme="minorHAnsi"/>
                <w:color w:val="1B1B1B"/>
              </w:rPr>
            </w:pPr>
            <w:r>
              <w:rPr>
                <w:rFonts w:ascii="Georgia" w:hAnsi="Georgia" w:cstheme="minorHAnsi"/>
                <w:color w:val="1B1B1B"/>
              </w:rPr>
              <w:t>May seek feedback from committee to see if time should change for meetings.</w:t>
            </w:r>
          </w:p>
          <w:p w:rsidR="00001622" w:rsidRPr="00001622" w:rsidRDefault="00001622" w:rsidP="00001622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Georgia" w:hAnsi="Georgia" w:cstheme="minorHAnsi"/>
                <w:b/>
                <w:color w:val="1B1B1B"/>
              </w:rPr>
            </w:pPr>
            <w:r>
              <w:rPr>
                <w:rFonts w:ascii="Georgia" w:hAnsi="Georgia" w:cstheme="minorHAnsi"/>
                <w:color w:val="1B1B1B"/>
              </w:rPr>
              <w:t>More info will be shared for quality education training</w:t>
            </w:r>
          </w:p>
        </w:tc>
      </w:tr>
      <w:tr w:rsidR="0007347C" w:rsidRPr="00FB5194" w:rsidTr="001732E6">
        <w:trPr>
          <w:gridAfter w:val="1"/>
          <w:wAfter w:w="8" w:type="dxa"/>
          <w:trHeight w:val="323"/>
        </w:trPr>
        <w:tc>
          <w:tcPr>
            <w:tcW w:w="2898" w:type="dxa"/>
            <w:shd w:val="clear" w:color="auto" w:fill="auto"/>
            <w:vAlign w:val="center"/>
          </w:tcPr>
          <w:p w:rsidR="0007347C" w:rsidRPr="007576B9" w:rsidRDefault="0007347C" w:rsidP="00274256">
            <w:pPr>
              <w:rPr>
                <w:rFonts w:ascii="Georgia" w:hAnsi="Georgia"/>
              </w:rPr>
            </w:pPr>
            <w:r w:rsidRPr="002F7226">
              <w:rPr>
                <w:rFonts w:ascii="Georgia" w:hAnsi="Georgia"/>
              </w:rPr>
              <w:t>Adjourn</w:t>
            </w:r>
          </w:p>
        </w:tc>
        <w:tc>
          <w:tcPr>
            <w:tcW w:w="11250" w:type="dxa"/>
            <w:gridSpan w:val="2"/>
            <w:shd w:val="clear" w:color="auto" w:fill="auto"/>
          </w:tcPr>
          <w:p w:rsidR="0007347C" w:rsidRPr="0007347C" w:rsidRDefault="0007347C" w:rsidP="00BC4887">
            <w:pPr>
              <w:rPr>
                <w:rFonts w:ascii="Georgia" w:hAnsi="Georgia"/>
              </w:rPr>
            </w:pPr>
            <w:r w:rsidRPr="0007347C">
              <w:rPr>
                <w:rFonts w:ascii="Georgia" w:hAnsi="Georgia"/>
              </w:rPr>
              <w:t xml:space="preserve">Adjourned meeting </w:t>
            </w:r>
            <w:r w:rsidR="00BC4887">
              <w:rPr>
                <w:rFonts w:ascii="Georgia" w:hAnsi="Georgia"/>
              </w:rPr>
              <w:t>at</w:t>
            </w:r>
            <w:r w:rsidR="008E12DF">
              <w:rPr>
                <w:rFonts w:ascii="Georgia" w:hAnsi="Georgia"/>
              </w:rPr>
              <w:t xml:space="preserve"> </w:t>
            </w:r>
            <w:r w:rsidR="00001622">
              <w:rPr>
                <w:rFonts w:ascii="Georgia" w:hAnsi="Georgia"/>
              </w:rPr>
              <w:t xml:space="preserve">7:44 </w:t>
            </w:r>
            <w:r w:rsidR="008E12DF">
              <w:rPr>
                <w:rFonts w:ascii="Georgia" w:hAnsi="Georgia"/>
              </w:rPr>
              <w:t>AM.</w:t>
            </w:r>
          </w:p>
        </w:tc>
      </w:tr>
    </w:tbl>
    <w:p w:rsidR="00686253" w:rsidRPr="00187523" w:rsidRDefault="00686253">
      <w:pPr>
        <w:rPr>
          <w:rFonts w:ascii="Georgia" w:hAnsi="Georgia"/>
        </w:rPr>
      </w:pPr>
    </w:p>
    <w:p w:rsidR="00680EF9" w:rsidRPr="00AC5642" w:rsidRDefault="00686253" w:rsidP="00712DEE">
      <w:pPr>
        <w:rPr>
          <w:rFonts w:ascii="Georgia" w:hAnsi="Georgia"/>
          <w:b/>
        </w:rPr>
      </w:pPr>
      <w:r w:rsidRPr="00AC5642">
        <w:rPr>
          <w:rFonts w:ascii="Georgia" w:hAnsi="Georgia"/>
          <w:b/>
        </w:rPr>
        <w:t xml:space="preserve">Present:  </w:t>
      </w:r>
      <w:r w:rsidR="00B46D84" w:rsidRPr="00AC5642">
        <w:rPr>
          <w:rFonts w:ascii="Georgia" w:hAnsi="Georgia"/>
          <w:b/>
        </w:rPr>
        <w:t xml:space="preserve"> </w:t>
      </w:r>
    </w:p>
    <w:p w:rsidR="00712DEE" w:rsidRDefault="00712DEE" w:rsidP="00712DEE">
      <w:pPr>
        <w:rPr>
          <w:rFonts w:ascii="Georgia" w:hAnsi="Georgia"/>
        </w:rPr>
      </w:pPr>
    </w:p>
    <w:p w:rsidR="0036090C" w:rsidRPr="0036090C" w:rsidRDefault="0036090C" w:rsidP="00712DEE">
      <w:pPr>
        <w:rPr>
          <w:rFonts w:ascii="Georgia" w:hAnsi="Georgia"/>
        </w:rPr>
      </w:pPr>
      <w:r w:rsidRPr="0036090C">
        <w:rPr>
          <w:rFonts w:ascii="Georgia" w:hAnsi="Georgia"/>
        </w:rPr>
        <w:t xml:space="preserve">BigFork:  </w:t>
      </w:r>
      <w:sdt>
        <w:sdtPr>
          <w:rPr>
            <w:rFonts w:ascii="Georgia" w:hAnsi="Georgia"/>
          </w:rPr>
          <w:id w:val="-19190802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F12D6">
            <w:rPr>
              <w:rFonts w:ascii="MS Gothic" w:eastAsia="MS Gothic" w:hAnsi="MS Gothic" w:hint="eastAsia"/>
            </w:rPr>
            <w:t>☒</w:t>
          </w:r>
        </w:sdtContent>
      </w:sdt>
      <w:r w:rsidRPr="0036090C">
        <w:rPr>
          <w:rFonts w:ascii="Georgia" w:hAnsi="Georgia"/>
        </w:rPr>
        <w:t xml:space="preserve"> Laura Vaneps</w:t>
      </w:r>
    </w:p>
    <w:p w:rsidR="00D75A51" w:rsidRPr="0036090C" w:rsidRDefault="00D75A51" w:rsidP="00D75A51">
      <w:pPr>
        <w:rPr>
          <w:rFonts w:ascii="Georgia" w:hAnsi="Georgia"/>
        </w:rPr>
      </w:pPr>
      <w:r w:rsidRPr="0036090C">
        <w:rPr>
          <w:rFonts w:ascii="Georgia" w:hAnsi="Georgia"/>
        </w:rPr>
        <w:t>Community</w:t>
      </w:r>
      <w:r w:rsidR="0036090C" w:rsidRPr="0036090C">
        <w:rPr>
          <w:rFonts w:ascii="Georgia" w:hAnsi="Georgia"/>
        </w:rPr>
        <w:t xml:space="preserve"> Memorial</w:t>
      </w:r>
      <w:r w:rsidRPr="0036090C">
        <w:rPr>
          <w:rFonts w:ascii="Georgia" w:hAnsi="Georgia"/>
        </w:rPr>
        <w:t xml:space="preserve">: </w:t>
      </w:r>
      <w:sdt>
        <w:sdtPr>
          <w:rPr>
            <w:rFonts w:ascii="Georgia" w:hAnsi="Georgia"/>
          </w:rPr>
          <w:id w:val="8745833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Pr="0036090C">
        <w:rPr>
          <w:rFonts w:ascii="Georgia" w:hAnsi="Georgia"/>
        </w:rPr>
        <w:t>Marilyn Denno</w:t>
      </w:r>
      <w:r w:rsidR="00002971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108166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="00002971" w:rsidRPr="00002971">
        <w:rPr>
          <w:rFonts w:ascii="Georgia" w:hAnsi="Georgia"/>
        </w:rPr>
        <w:t>Abby Witeli</w:t>
      </w:r>
      <w:r w:rsidRPr="0036090C">
        <w:rPr>
          <w:rFonts w:ascii="Georgia" w:hAnsi="Georgia"/>
        </w:rPr>
        <w:t xml:space="preserve">  </w:t>
      </w:r>
      <w:r w:rsidR="00002971">
        <w:rPr>
          <w:rFonts w:ascii="Georgia" w:hAnsi="Georgia"/>
        </w:rPr>
        <w:t xml:space="preserve"> </w:t>
      </w:r>
    </w:p>
    <w:p w:rsidR="00D75A51" w:rsidRDefault="00D75A51" w:rsidP="00D75A51">
      <w:pPr>
        <w:rPr>
          <w:rFonts w:ascii="Georgia" w:hAnsi="Georgia"/>
        </w:rPr>
      </w:pPr>
      <w:r w:rsidRPr="0036090C">
        <w:rPr>
          <w:rFonts w:ascii="Georgia" w:hAnsi="Georgia"/>
        </w:rPr>
        <w:t xml:space="preserve">Cook: </w:t>
      </w:r>
      <w:sdt>
        <w:sdtPr>
          <w:rPr>
            <w:rFonts w:ascii="Georgia" w:hAnsi="Georgia"/>
          </w:rPr>
          <w:id w:val="-212275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35">
            <w:rPr>
              <w:rFonts w:ascii="MS Gothic" w:eastAsia="MS Gothic" w:hAnsi="MS Gothic" w:hint="eastAsia"/>
            </w:rPr>
            <w:t>☐</w:t>
          </w:r>
        </w:sdtContent>
      </w:sdt>
      <w:r w:rsidRPr="0036090C">
        <w:rPr>
          <w:rFonts w:ascii="Georgia" w:hAnsi="Georgia"/>
        </w:rPr>
        <w:t>Nichole Chiabotti</w:t>
      </w:r>
      <w:r w:rsidR="008B32A4" w:rsidRPr="0036090C">
        <w:rPr>
          <w:rFonts w:ascii="Georgia" w:hAnsi="Georgia"/>
        </w:rPr>
        <w:t xml:space="preserve">  </w:t>
      </w:r>
    </w:p>
    <w:p w:rsidR="0036090C" w:rsidRPr="0036090C" w:rsidRDefault="0036090C" w:rsidP="00D75A51">
      <w:pPr>
        <w:rPr>
          <w:rFonts w:ascii="Georgia" w:hAnsi="Georgia"/>
        </w:rPr>
      </w:pPr>
      <w:r>
        <w:rPr>
          <w:rFonts w:ascii="Georgia" w:hAnsi="Georgia"/>
        </w:rPr>
        <w:t xml:space="preserve">Ely:  </w:t>
      </w:r>
      <w:sdt>
        <w:sdtPr>
          <w:rPr>
            <w:rFonts w:ascii="Georgia" w:hAnsi="Georgia"/>
          </w:rPr>
          <w:id w:val="-1830581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Pr="0036090C">
        <w:rPr>
          <w:rFonts w:ascii="Georgia" w:hAnsi="Georgia"/>
        </w:rPr>
        <w:t xml:space="preserve"> </w:t>
      </w:r>
      <w:r w:rsidR="004314D6">
        <w:rPr>
          <w:rFonts w:ascii="Georgia" w:hAnsi="Georgia"/>
        </w:rPr>
        <w:t>Colin Yahnke</w:t>
      </w:r>
      <w:r w:rsidR="006F15B3">
        <w:rPr>
          <w:rFonts w:ascii="Georgia" w:hAnsi="Georgia"/>
        </w:rPr>
        <w:t xml:space="preserve">  </w:t>
      </w:r>
      <w:sdt>
        <w:sdtPr>
          <w:rPr>
            <w:rFonts w:ascii="Georgia" w:hAnsi="Georgia"/>
          </w:rPr>
          <w:id w:val="-1344075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t xml:space="preserve"> Dr. Brock Urie</w:t>
      </w:r>
      <w:r w:rsidR="00F22630">
        <w:rPr>
          <w:rFonts w:ascii="Georgia" w:hAnsi="Georgia"/>
        </w:rPr>
        <w:t xml:space="preserve"> </w:t>
      </w:r>
    </w:p>
    <w:p w:rsidR="0036090C" w:rsidRPr="00942AEF" w:rsidRDefault="00D75A51" w:rsidP="00D75A51">
      <w:pPr>
        <w:rPr>
          <w:rFonts w:ascii="Georgia" w:hAnsi="Georgia"/>
        </w:rPr>
      </w:pPr>
      <w:r w:rsidRPr="00942AEF">
        <w:rPr>
          <w:rFonts w:ascii="Georgia" w:hAnsi="Georgia"/>
        </w:rPr>
        <w:t xml:space="preserve">Fairview Range: </w:t>
      </w:r>
      <w:sdt>
        <w:sdtPr>
          <w:rPr>
            <w:rFonts w:ascii="Georgia" w:hAnsi="Georgia"/>
          </w:rPr>
          <w:id w:val="-530177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52E7">
            <w:rPr>
              <w:rFonts w:ascii="MS Gothic" w:eastAsia="MS Gothic" w:hAnsi="MS Gothic" w:hint="eastAsia"/>
            </w:rPr>
            <w:t>☐</w:t>
          </w:r>
        </w:sdtContent>
      </w:sdt>
      <w:r w:rsidR="0036090C" w:rsidRPr="00942AEF">
        <w:rPr>
          <w:rFonts w:ascii="Georgia" w:hAnsi="Georgia"/>
        </w:rPr>
        <w:t>Heidi Lahti</w:t>
      </w:r>
      <w:r w:rsidRPr="00942AEF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12885497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065CB">
            <w:rPr>
              <w:rFonts w:ascii="MS Gothic" w:eastAsia="MS Gothic" w:hAnsi="MS Gothic" w:hint="eastAsia"/>
            </w:rPr>
            <w:t>☒</w:t>
          </w:r>
        </w:sdtContent>
      </w:sdt>
      <w:r w:rsidRPr="00942AEF">
        <w:rPr>
          <w:rFonts w:ascii="Georgia" w:hAnsi="Georgia"/>
        </w:rPr>
        <w:t xml:space="preserve"> </w:t>
      </w:r>
      <w:r w:rsidR="0036090C" w:rsidRPr="00942AEF">
        <w:rPr>
          <w:rFonts w:ascii="Georgia" w:hAnsi="Georgia"/>
        </w:rPr>
        <w:t>Angie Olson</w:t>
      </w:r>
      <w:r w:rsidR="001D65E4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1684776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6B1E">
            <w:rPr>
              <w:rFonts w:ascii="MS Gothic" w:eastAsia="MS Gothic" w:hAnsi="MS Gothic" w:hint="eastAsia"/>
            </w:rPr>
            <w:t>☐</w:t>
          </w:r>
        </w:sdtContent>
      </w:sdt>
      <w:r w:rsidR="001D65E4">
        <w:rPr>
          <w:rFonts w:ascii="Georgia" w:hAnsi="Georgia"/>
        </w:rPr>
        <w:t>K</w:t>
      </w:r>
      <w:r w:rsidR="001D65E4" w:rsidRPr="001D65E4">
        <w:rPr>
          <w:rFonts w:ascii="Georgia" w:hAnsi="Georgia"/>
        </w:rPr>
        <w:t>asey</w:t>
      </w:r>
      <w:r w:rsidR="001D65E4">
        <w:rPr>
          <w:rFonts w:ascii="Georgia" w:hAnsi="Georgia"/>
        </w:rPr>
        <w:t xml:space="preserve"> </w:t>
      </w:r>
      <w:proofErr w:type="spellStart"/>
      <w:r w:rsidR="001D65E4">
        <w:rPr>
          <w:rFonts w:ascii="Georgia" w:hAnsi="Georgia"/>
        </w:rPr>
        <w:t>Kapella</w:t>
      </w:r>
      <w:proofErr w:type="spellEnd"/>
      <w:r w:rsidR="00003114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-149102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6B1E">
            <w:rPr>
              <w:rFonts w:ascii="MS Gothic" w:eastAsia="MS Gothic" w:hAnsi="MS Gothic" w:hint="eastAsia"/>
            </w:rPr>
            <w:t>☐</w:t>
          </w:r>
        </w:sdtContent>
      </w:sdt>
      <w:r w:rsidR="00003114">
        <w:rPr>
          <w:rFonts w:ascii="Georgia" w:hAnsi="Georgia"/>
        </w:rPr>
        <w:t>Stacy Wesley</w:t>
      </w:r>
    </w:p>
    <w:p w:rsidR="00D75A51" w:rsidRPr="00942AEF" w:rsidRDefault="00D75A51" w:rsidP="00D75A51">
      <w:pPr>
        <w:rPr>
          <w:rFonts w:ascii="Georgia" w:hAnsi="Georgia"/>
        </w:rPr>
      </w:pPr>
      <w:r w:rsidRPr="00942AEF">
        <w:rPr>
          <w:rFonts w:ascii="Georgia" w:hAnsi="Georgia"/>
        </w:rPr>
        <w:t xml:space="preserve">Grand Itasca </w:t>
      </w:r>
      <w:sdt>
        <w:sdtPr>
          <w:rPr>
            <w:rFonts w:ascii="Georgia" w:hAnsi="Georgia"/>
          </w:rPr>
          <w:id w:val="-430661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35">
            <w:rPr>
              <w:rFonts w:ascii="MS Gothic" w:eastAsia="MS Gothic" w:hAnsi="MS Gothic" w:hint="eastAsia"/>
            </w:rPr>
            <w:t>☐</w:t>
          </w:r>
        </w:sdtContent>
      </w:sdt>
      <w:r w:rsidR="00F76BAB" w:rsidRPr="00942AEF">
        <w:rPr>
          <w:rFonts w:ascii="Georgia" w:hAnsi="Georgia"/>
        </w:rPr>
        <w:t>Michelle Ingle</w:t>
      </w:r>
      <w:r w:rsidR="000C74CA" w:rsidRPr="00942AEF">
        <w:rPr>
          <w:rFonts w:ascii="Georgia" w:hAnsi="Georgia"/>
        </w:rPr>
        <w:t xml:space="preserve">   </w:t>
      </w:r>
    </w:p>
    <w:p w:rsidR="00D75A51" w:rsidRPr="00942AEF" w:rsidRDefault="00D75A51" w:rsidP="00D75A51">
      <w:pPr>
        <w:rPr>
          <w:rFonts w:ascii="Georgia" w:hAnsi="Georgia"/>
        </w:rPr>
      </w:pPr>
      <w:r w:rsidRPr="00942AEF">
        <w:rPr>
          <w:rFonts w:ascii="Georgia" w:hAnsi="Georgia"/>
        </w:rPr>
        <w:t xml:space="preserve">Lake View: </w:t>
      </w:r>
      <w:sdt>
        <w:sdtPr>
          <w:rPr>
            <w:rFonts w:ascii="Georgia" w:hAnsi="Georgia"/>
          </w:rPr>
          <w:id w:val="-5489893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Pr="00942AEF">
        <w:rPr>
          <w:rFonts w:ascii="Georgia" w:hAnsi="Georgia"/>
        </w:rPr>
        <w:t>Beth Egan</w:t>
      </w:r>
      <w:r w:rsidR="00A96C64" w:rsidRPr="00942AEF">
        <w:rPr>
          <w:rFonts w:ascii="Georgia" w:hAnsi="Georgia"/>
        </w:rPr>
        <w:t xml:space="preserve">  </w:t>
      </w:r>
    </w:p>
    <w:p w:rsidR="00D75A51" w:rsidRPr="00942AEF" w:rsidRDefault="00D75A51" w:rsidP="00D75A51">
      <w:pPr>
        <w:rPr>
          <w:rFonts w:ascii="Georgia" w:hAnsi="Georgia"/>
        </w:rPr>
      </w:pPr>
      <w:r w:rsidRPr="00942AEF">
        <w:rPr>
          <w:rFonts w:ascii="Georgia" w:hAnsi="Georgia"/>
        </w:rPr>
        <w:t xml:space="preserve">North Shore: </w:t>
      </w:r>
      <w:sdt>
        <w:sdtPr>
          <w:rPr>
            <w:rFonts w:ascii="Georgia" w:hAnsi="Georgia"/>
          </w:rPr>
          <w:id w:val="16840180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F12D6">
            <w:rPr>
              <w:rFonts w:ascii="MS Gothic" w:eastAsia="MS Gothic" w:hAnsi="MS Gothic" w:hint="eastAsia"/>
            </w:rPr>
            <w:t>☒</w:t>
          </w:r>
        </w:sdtContent>
      </w:sdt>
      <w:r w:rsidR="0036090C" w:rsidRPr="00942AEF">
        <w:rPr>
          <w:rFonts w:ascii="Georgia" w:hAnsi="Georgia"/>
        </w:rPr>
        <w:t>Kimber Wraalstad</w:t>
      </w:r>
      <w:r w:rsidRPr="00942AEF">
        <w:rPr>
          <w:rFonts w:ascii="Georgia" w:hAnsi="Georgia"/>
        </w:rPr>
        <w:t xml:space="preserve"> </w:t>
      </w:r>
    </w:p>
    <w:p w:rsidR="00D75A51" w:rsidRPr="0085082D" w:rsidRDefault="00D75A51" w:rsidP="00D75A51">
      <w:pPr>
        <w:rPr>
          <w:rFonts w:ascii="Georgia" w:hAnsi="Georgia"/>
        </w:rPr>
      </w:pPr>
      <w:r w:rsidRPr="0085082D">
        <w:rPr>
          <w:rFonts w:ascii="Georgia" w:hAnsi="Georgia"/>
        </w:rPr>
        <w:t>St Luke’s:</w:t>
      </w:r>
      <w:r w:rsidR="005005DF" w:rsidRPr="0085082D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1509553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887">
            <w:rPr>
              <w:rFonts w:ascii="MS Gothic" w:eastAsia="MS Gothic" w:hAnsi="MS Gothic" w:hint="eastAsia"/>
            </w:rPr>
            <w:t>☐</w:t>
          </w:r>
        </w:sdtContent>
      </w:sdt>
      <w:r w:rsidR="005005DF" w:rsidRPr="0085082D">
        <w:rPr>
          <w:rFonts w:ascii="Georgia" w:hAnsi="Georgia"/>
        </w:rPr>
        <w:t xml:space="preserve"> Courtney </w:t>
      </w:r>
      <w:r w:rsidR="003A21B3" w:rsidRPr="003A21B3">
        <w:rPr>
          <w:rFonts w:ascii="Georgia" w:hAnsi="Georgia"/>
        </w:rPr>
        <w:t>Murphy-Bakken</w:t>
      </w:r>
      <w:r w:rsidR="00003114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-1197774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D47">
            <w:rPr>
              <w:rFonts w:ascii="MS Gothic" w:eastAsia="MS Gothic" w:hAnsi="MS Gothic" w:hint="eastAsia"/>
            </w:rPr>
            <w:t>☐</w:t>
          </w:r>
        </w:sdtContent>
      </w:sdt>
      <w:r w:rsidR="005005DF" w:rsidRPr="0085082D">
        <w:rPr>
          <w:rFonts w:ascii="Georgia" w:hAnsi="Georgia"/>
        </w:rPr>
        <w:t xml:space="preserve"> </w:t>
      </w:r>
      <w:r w:rsidR="00942AEF" w:rsidRPr="0085082D">
        <w:rPr>
          <w:rFonts w:ascii="Georgia" w:hAnsi="Georgia"/>
        </w:rPr>
        <w:t>Dusty Moreland</w:t>
      </w:r>
      <w:r w:rsidR="00F76BAB" w:rsidRPr="0085082D">
        <w:rPr>
          <w:rFonts w:ascii="Georgia" w:hAnsi="Georgia"/>
        </w:rPr>
        <w:t xml:space="preserve"> </w:t>
      </w:r>
      <w:r w:rsidR="005A031A" w:rsidRPr="0085082D">
        <w:rPr>
          <w:rFonts w:ascii="Georgia" w:hAnsi="Georgia"/>
        </w:rPr>
        <w:t xml:space="preserve">  </w:t>
      </w:r>
      <w:sdt>
        <w:sdtPr>
          <w:rPr>
            <w:rFonts w:ascii="Georgia" w:hAnsi="Georgia"/>
          </w:rPr>
          <w:id w:val="-18196435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="005A031A" w:rsidRPr="0085082D">
        <w:rPr>
          <w:rFonts w:ascii="Georgia" w:hAnsi="Georgia"/>
        </w:rPr>
        <w:t xml:space="preserve"> </w:t>
      </w:r>
      <w:r w:rsidR="00942AEF" w:rsidRPr="0085082D">
        <w:rPr>
          <w:rFonts w:ascii="Georgia" w:hAnsi="Georgia"/>
        </w:rPr>
        <w:t xml:space="preserve">Dr. Anne Whitworth </w:t>
      </w:r>
      <w:sdt>
        <w:sdtPr>
          <w:rPr>
            <w:rFonts w:ascii="Georgia" w:hAnsi="Georgia"/>
          </w:rPr>
          <w:id w:val="2067532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887">
            <w:rPr>
              <w:rFonts w:ascii="MS Gothic" w:eastAsia="MS Gothic" w:hAnsi="MS Gothic" w:hint="eastAsia"/>
            </w:rPr>
            <w:t>☐</w:t>
          </w:r>
        </w:sdtContent>
      </w:sdt>
      <w:r w:rsidR="000D5F67" w:rsidRPr="0085082D">
        <w:rPr>
          <w:rFonts w:ascii="Georgia" w:hAnsi="Georgia"/>
        </w:rPr>
        <w:t xml:space="preserve"> </w:t>
      </w:r>
      <w:r w:rsidR="000D5F67">
        <w:rPr>
          <w:rFonts w:ascii="Georgia" w:hAnsi="Georgia"/>
        </w:rPr>
        <w:t>Leah Berg</w:t>
      </w:r>
      <w:r w:rsidR="00003114">
        <w:rPr>
          <w:rFonts w:ascii="Georgia" w:hAnsi="Georgia"/>
        </w:rPr>
        <w:t xml:space="preserve"> </w:t>
      </w:r>
      <w:r w:rsidR="000D5F67" w:rsidRPr="0085082D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-8203435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706DE">
            <w:rPr>
              <w:rFonts w:ascii="MS Gothic" w:eastAsia="MS Gothic" w:hAnsi="MS Gothic" w:hint="eastAsia"/>
            </w:rPr>
            <w:t>☒</w:t>
          </w:r>
        </w:sdtContent>
      </w:sdt>
      <w:r w:rsidR="00287DD9" w:rsidRPr="0085082D">
        <w:rPr>
          <w:rFonts w:ascii="Georgia" w:hAnsi="Georgia"/>
        </w:rPr>
        <w:t xml:space="preserve"> </w:t>
      </w:r>
      <w:r w:rsidR="00287DD9">
        <w:rPr>
          <w:rFonts w:ascii="Georgia" w:hAnsi="Georgia"/>
        </w:rPr>
        <w:t>Lucia Tchida</w:t>
      </w:r>
      <w:r w:rsidR="00287DD9" w:rsidRPr="0085082D">
        <w:rPr>
          <w:rFonts w:ascii="Georgia" w:hAnsi="Georgia"/>
        </w:rPr>
        <w:t xml:space="preserve">   </w:t>
      </w:r>
    </w:p>
    <w:p w:rsidR="0036090C" w:rsidRPr="0085082D" w:rsidRDefault="0036090C" w:rsidP="0036090C">
      <w:pPr>
        <w:tabs>
          <w:tab w:val="left" w:pos="4665"/>
        </w:tabs>
        <w:rPr>
          <w:rFonts w:ascii="Georgia" w:hAnsi="Georgia"/>
        </w:rPr>
      </w:pPr>
      <w:r w:rsidRPr="0085082D">
        <w:rPr>
          <w:rFonts w:ascii="Georgia" w:hAnsi="Georgia"/>
        </w:rPr>
        <w:t xml:space="preserve">Community </w:t>
      </w:r>
      <w:r w:rsidR="00942AEF" w:rsidRPr="0085082D">
        <w:rPr>
          <w:rFonts w:ascii="Georgia" w:hAnsi="Georgia"/>
        </w:rPr>
        <w:t>Members</w:t>
      </w:r>
      <w:r w:rsidRPr="0085082D">
        <w:rPr>
          <w:rFonts w:ascii="Georgia" w:hAnsi="Georgia"/>
        </w:rPr>
        <w:t xml:space="preserve">:  </w:t>
      </w:r>
      <w:sdt>
        <w:sdtPr>
          <w:rPr>
            <w:rFonts w:ascii="Georgia" w:hAnsi="Georgia"/>
          </w:rPr>
          <w:id w:val="88433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52E7">
            <w:rPr>
              <w:rFonts w:ascii="MS Gothic" w:eastAsia="MS Gothic" w:hAnsi="MS Gothic" w:hint="eastAsia"/>
            </w:rPr>
            <w:t>☐</w:t>
          </w:r>
        </w:sdtContent>
      </w:sdt>
      <w:r w:rsidRPr="0085082D">
        <w:rPr>
          <w:rFonts w:ascii="Georgia" w:hAnsi="Georgia"/>
        </w:rPr>
        <w:t xml:space="preserve">Kim Dauner  </w:t>
      </w:r>
      <w:sdt>
        <w:sdtPr>
          <w:rPr>
            <w:rFonts w:ascii="Georgia" w:hAnsi="Georgia"/>
          </w:rPr>
          <w:id w:val="6607322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="00003114">
        <w:rPr>
          <w:rFonts w:ascii="Georgia" w:hAnsi="Georgia"/>
        </w:rPr>
        <w:t xml:space="preserve">Robert Prose  </w:t>
      </w:r>
    </w:p>
    <w:p w:rsidR="003D509E" w:rsidRDefault="00D75A51" w:rsidP="003D509E">
      <w:pPr>
        <w:rPr>
          <w:rFonts w:ascii="Georgia" w:hAnsi="Georgia"/>
        </w:rPr>
      </w:pPr>
      <w:r w:rsidRPr="0085082D">
        <w:rPr>
          <w:rFonts w:ascii="Georgia" w:hAnsi="Georgia"/>
        </w:rPr>
        <w:t xml:space="preserve">Wilderness:  </w:t>
      </w:r>
      <w:sdt>
        <w:sdtPr>
          <w:rPr>
            <w:rFonts w:ascii="Georgia" w:hAnsi="Georgia"/>
          </w:rPr>
          <w:id w:val="4789665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Pr="0085082D">
        <w:rPr>
          <w:rFonts w:ascii="Georgia" w:hAnsi="Georgia"/>
        </w:rPr>
        <w:t xml:space="preserve">Cassandra Beardsley  </w:t>
      </w:r>
      <w:bookmarkStart w:id="0" w:name="_GoBack"/>
      <w:bookmarkEnd w:id="0"/>
      <w:r w:rsidRPr="0085082D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-16822732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F12D6">
            <w:rPr>
              <w:rFonts w:ascii="MS Gothic" w:eastAsia="MS Gothic" w:hAnsi="MS Gothic" w:hint="eastAsia"/>
            </w:rPr>
            <w:t>☒</w:t>
          </w:r>
        </w:sdtContent>
      </w:sdt>
      <w:r w:rsidRPr="0085082D">
        <w:rPr>
          <w:rFonts w:ascii="Georgia" w:hAnsi="Georgia"/>
        </w:rPr>
        <w:t xml:space="preserve">Michelle Hargrave   </w:t>
      </w:r>
      <w:sdt>
        <w:sdtPr>
          <w:rPr>
            <w:rFonts w:ascii="Georgia" w:hAnsi="Georgia"/>
          </w:rPr>
          <w:id w:val="-7533582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F12D6">
            <w:rPr>
              <w:rFonts w:ascii="MS Gothic" w:eastAsia="MS Gothic" w:hAnsi="MS Gothic" w:hint="eastAsia"/>
            </w:rPr>
            <w:t>☒</w:t>
          </w:r>
        </w:sdtContent>
      </w:sdt>
      <w:r w:rsidRPr="0085082D">
        <w:rPr>
          <w:rFonts w:ascii="Georgia" w:hAnsi="Georgia"/>
        </w:rPr>
        <w:t xml:space="preserve">EJ Howarth  </w:t>
      </w:r>
      <w:sdt>
        <w:sdtPr>
          <w:rPr>
            <w:rFonts w:ascii="Georgia" w:hAnsi="Georgia"/>
          </w:rPr>
          <w:id w:val="21104681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Pr="0085082D">
        <w:rPr>
          <w:rFonts w:ascii="Georgia" w:hAnsi="Georgia"/>
        </w:rPr>
        <w:t xml:space="preserve">Katie Peck   </w:t>
      </w:r>
      <w:r w:rsidR="00DC4956" w:rsidRPr="0085082D">
        <w:rPr>
          <w:rFonts w:ascii="Georgia" w:hAnsi="Georgia"/>
        </w:rPr>
        <w:t xml:space="preserve">  </w:t>
      </w:r>
      <w:sdt>
        <w:sdtPr>
          <w:rPr>
            <w:rFonts w:ascii="Georgia" w:hAnsi="Georgia"/>
          </w:rPr>
          <w:id w:val="-436088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02971">
            <w:rPr>
              <w:rFonts w:ascii="MS Gothic" w:eastAsia="MS Gothic" w:hAnsi="MS Gothic" w:hint="eastAsia"/>
            </w:rPr>
            <w:t>☒</w:t>
          </w:r>
        </w:sdtContent>
      </w:sdt>
      <w:r w:rsidR="00DC4956" w:rsidRPr="0085082D">
        <w:rPr>
          <w:rFonts w:ascii="Georgia" w:hAnsi="Georgia"/>
        </w:rPr>
        <w:t xml:space="preserve"> Dr. Gretchen Karstens</w:t>
      </w:r>
      <w:r w:rsidR="003D509E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-4206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887">
            <w:rPr>
              <w:rFonts w:ascii="MS Gothic" w:eastAsia="MS Gothic" w:hAnsi="MS Gothic" w:hint="eastAsia"/>
            </w:rPr>
            <w:t>☐</w:t>
          </w:r>
        </w:sdtContent>
      </w:sdt>
      <w:r w:rsidR="003D509E" w:rsidRPr="0085082D">
        <w:rPr>
          <w:rFonts w:ascii="Georgia" w:hAnsi="Georgia"/>
        </w:rPr>
        <w:t xml:space="preserve"> </w:t>
      </w:r>
      <w:r w:rsidR="00B552E7">
        <w:rPr>
          <w:rFonts w:ascii="Georgia" w:hAnsi="Georgia"/>
        </w:rPr>
        <w:t>Zomi Bloom</w:t>
      </w:r>
      <w:r w:rsidR="00BC4887">
        <w:rPr>
          <w:rFonts w:ascii="Georgia" w:hAnsi="Georgia"/>
        </w:rPr>
        <w:t xml:space="preserve"> </w:t>
      </w:r>
      <w:sdt>
        <w:sdtPr>
          <w:rPr>
            <w:rFonts w:ascii="Georgia" w:hAnsi="Georgia"/>
          </w:rPr>
          <w:id w:val="905341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887">
            <w:rPr>
              <w:rFonts w:ascii="MS Gothic" w:eastAsia="MS Gothic" w:hAnsi="MS Gothic" w:hint="eastAsia"/>
            </w:rPr>
            <w:t>☐</w:t>
          </w:r>
        </w:sdtContent>
      </w:sdt>
      <w:r w:rsidR="00BC4887">
        <w:rPr>
          <w:rFonts w:ascii="Georgia" w:hAnsi="Georgia"/>
        </w:rPr>
        <w:t>Alexis Sininger</w:t>
      </w:r>
    </w:p>
    <w:p w:rsidR="00712DEE" w:rsidRDefault="00712DEE" w:rsidP="00A66AF6">
      <w:pPr>
        <w:rPr>
          <w:rFonts w:ascii="Georgia" w:hAnsi="Georgia"/>
        </w:rPr>
      </w:pPr>
    </w:p>
    <w:p w:rsidR="002F38BF" w:rsidRDefault="002F38BF" w:rsidP="00A66AF6">
      <w:pPr>
        <w:rPr>
          <w:rFonts w:ascii="Georgia" w:hAnsi="Georgia"/>
        </w:rPr>
      </w:pPr>
    </w:p>
    <w:p w:rsidR="008B2F13" w:rsidRDefault="00A66AF6" w:rsidP="00A66AF6">
      <w:pPr>
        <w:rPr>
          <w:rFonts w:ascii="Georgia" w:hAnsi="Georgia"/>
          <w:u w:val="single"/>
        </w:rPr>
      </w:pPr>
      <w:r>
        <w:rPr>
          <w:rFonts w:ascii="Georgia" w:hAnsi="Georgia"/>
        </w:rPr>
        <w:t xml:space="preserve">Guests: </w:t>
      </w:r>
      <w:r w:rsidR="00002971">
        <w:rPr>
          <w:rFonts w:ascii="Georgia" w:hAnsi="Georgia"/>
          <w:u w:val="single"/>
        </w:rPr>
        <w:tab/>
        <w:t>_</w:t>
      </w:r>
      <w:r w:rsidR="00D065CB">
        <w:rPr>
          <w:rFonts w:ascii="Georgia" w:hAnsi="Georgia"/>
          <w:u w:val="single"/>
        </w:rPr>
        <w:t xml:space="preserve"> </w:t>
      </w:r>
      <w:r w:rsidR="00002971">
        <w:rPr>
          <w:rFonts w:ascii="Georgia" w:hAnsi="Georgia"/>
          <w:u w:val="single"/>
        </w:rPr>
        <w:t>_______________________</w:t>
      </w:r>
      <w:r w:rsidR="00002971" w:rsidRPr="0036090C">
        <w:rPr>
          <w:rFonts w:ascii="Georgia" w:hAnsi="Georgia"/>
        </w:rPr>
        <w:t xml:space="preserve"> </w:t>
      </w:r>
      <w:r w:rsidR="00002971">
        <w:rPr>
          <w:rFonts w:ascii="Georgia" w:hAnsi="Georgia"/>
        </w:rPr>
        <w:tab/>
      </w:r>
      <w:r w:rsidR="00002971">
        <w:rPr>
          <w:rFonts w:ascii="Georgia" w:hAnsi="Georgia"/>
        </w:rPr>
        <w:tab/>
      </w:r>
      <w:r w:rsidR="00002971">
        <w:rPr>
          <w:rFonts w:ascii="Georgia" w:hAnsi="Georgia"/>
        </w:rPr>
        <w:tab/>
      </w:r>
      <w:r w:rsidR="00002971">
        <w:rPr>
          <w:rFonts w:ascii="Georgia" w:hAnsi="Georgia"/>
        </w:rPr>
        <w:tab/>
      </w:r>
      <w:r w:rsidR="00002971">
        <w:rPr>
          <w:rFonts w:ascii="Georgia" w:hAnsi="Georgia"/>
        </w:rPr>
        <w:tab/>
      </w:r>
      <w:r>
        <w:rPr>
          <w:rFonts w:ascii="Georgia" w:hAnsi="Georgia"/>
        </w:rPr>
        <w:t>M</w:t>
      </w:r>
      <w:r w:rsidRPr="00A66AF6">
        <w:rPr>
          <w:rFonts w:ascii="Georgia" w:hAnsi="Georgia"/>
        </w:rPr>
        <w:t>inutes</w:t>
      </w:r>
      <w:r w:rsidR="00686253" w:rsidRPr="00A66AF6">
        <w:rPr>
          <w:rFonts w:ascii="Georgia" w:hAnsi="Georgia"/>
        </w:rPr>
        <w:t xml:space="preserve"> </w:t>
      </w:r>
      <w:r w:rsidR="00201415" w:rsidRPr="00187523">
        <w:rPr>
          <w:rFonts w:ascii="Georgia" w:hAnsi="Georgia"/>
        </w:rPr>
        <w:t>written</w:t>
      </w:r>
      <w:r w:rsidR="00686253" w:rsidRPr="00187523">
        <w:rPr>
          <w:rFonts w:ascii="Georgia" w:hAnsi="Georgia"/>
        </w:rPr>
        <w:t xml:space="preserve"> </w:t>
      </w:r>
      <w:r w:rsidR="00201415" w:rsidRPr="00187523">
        <w:rPr>
          <w:rFonts w:ascii="Georgia" w:hAnsi="Georgia"/>
        </w:rPr>
        <w:t>by</w:t>
      </w:r>
      <w:r w:rsidR="00686253" w:rsidRPr="00187523">
        <w:rPr>
          <w:rFonts w:ascii="Georgia" w:hAnsi="Georgia"/>
        </w:rPr>
        <w:t xml:space="preserve">:  </w:t>
      </w:r>
      <w:r w:rsidR="00201415">
        <w:rPr>
          <w:rFonts w:ascii="Georgia" w:hAnsi="Georgia"/>
          <w:u w:val="single"/>
        </w:rPr>
        <w:tab/>
      </w:r>
      <w:r w:rsidR="00250D20">
        <w:rPr>
          <w:rFonts w:ascii="Georgia" w:hAnsi="Georgia"/>
          <w:u w:val="single"/>
        </w:rPr>
        <w:tab/>
      </w:r>
      <w:r w:rsidR="00527F5D">
        <w:rPr>
          <w:rFonts w:ascii="Georgia" w:hAnsi="Georgia"/>
          <w:u w:val="single"/>
        </w:rPr>
        <w:t>EJ Howarth</w:t>
      </w:r>
      <w:r w:rsidR="00F22630">
        <w:rPr>
          <w:rFonts w:ascii="Georgia" w:hAnsi="Georgia"/>
          <w:u w:val="single"/>
        </w:rPr>
        <w:tab/>
      </w:r>
      <w:r w:rsidR="00F22630">
        <w:rPr>
          <w:rFonts w:ascii="Georgia" w:hAnsi="Georgia"/>
          <w:u w:val="single"/>
        </w:rPr>
        <w:tab/>
      </w:r>
      <w:r w:rsidR="00F22630">
        <w:rPr>
          <w:rFonts w:ascii="Georgia" w:hAnsi="Georgia"/>
          <w:u w:val="single"/>
        </w:rPr>
        <w:tab/>
      </w:r>
      <w:r w:rsidR="00F22630">
        <w:rPr>
          <w:rFonts w:ascii="Georgia" w:hAnsi="Georgia"/>
          <w:u w:val="single"/>
        </w:rPr>
        <w:tab/>
      </w:r>
      <w:r w:rsidR="00F22630">
        <w:rPr>
          <w:rFonts w:ascii="Georgia" w:hAnsi="Georgia"/>
          <w:u w:val="single"/>
        </w:rPr>
        <w:tab/>
      </w:r>
    </w:p>
    <w:p w:rsidR="00F0079A" w:rsidRDefault="00F0079A" w:rsidP="00A66AF6">
      <w:pPr>
        <w:rPr>
          <w:rFonts w:ascii="Georgia" w:hAnsi="Georgia"/>
          <w:u w:val="single"/>
        </w:rPr>
      </w:pPr>
    </w:p>
    <w:p w:rsidR="00F0079A" w:rsidRDefault="00F0079A" w:rsidP="00A66AF6">
      <w:pPr>
        <w:rPr>
          <w:rFonts w:ascii="Georgia" w:hAnsi="Georgia"/>
          <w:u w:val="single"/>
        </w:rPr>
      </w:pPr>
    </w:p>
    <w:p w:rsidR="00F0079A" w:rsidRDefault="00F0079A" w:rsidP="00A66AF6">
      <w:pPr>
        <w:rPr>
          <w:rFonts w:ascii="Georgia" w:hAnsi="Georgia"/>
          <w:b/>
          <w:u w:val="single"/>
        </w:rPr>
      </w:pPr>
      <w:r w:rsidRPr="00F0079A">
        <w:rPr>
          <w:rFonts w:ascii="Georgia" w:hAnsi="Georgia"/>
          <w:b/>
          <w:u w:val="single"/>
        </w:rPr>
        <w:t>WH Team f/up with Individual Members:</w:t>
      </w:r>
    </w:p>
    <w:p w:rsidR="006A1E2E" w:rsidRDefault="006A1E2E" w:rsidP="00A66AF6">
      <w:pPr>
        <w:rPr>
          <w:rFonts w:ascii="Georgia" w:hAnsi="Georgia"/>
        </w:rPr>
      </w:pPr>
      <w:r>
        <w:rPr>
          <w:rFonts w:ascii="Georgia" w:hAnsi="Georgia"/>
        </w:rPr>
        <w:t>Michelle to send series invite to Abby.</w:t>
      </w:r>
    </w:p>
    <w:p w:rsidR="00CF0579" w:rsidRPr="00F0079A" w:rsidRDefault="00CF0579" w:rsidP="00A66AF6">
      <w:pPr>
        <w:rPr>
          <w:rFonts w:ascii="Georgia" w:hAnsi="Georgia"/>
          <w:b/>
          <w:u w:val="single"/>
        </w:rPr>
      </w:pPr>
      <w:r>
        <w:rPr>
          <w:rFonts w:ascii="Georgia" w:hAnsi="Georgia"/>
        </w:rPr>
        <w:t xml:space="preserve">Send out Mayo events that are offered. </w:t>
      </w:r>
    </w:p>
    <w:sectPr w:rsidR="00CF0579" w:rsidRPr="00F0079A" w:rsidSect="00250D20">
      <w:headerReference w:type="default" r:id="rId10"/>
      <w:pgSz w:w="15840" w:h="12240" w:orient="landscape" w:code="1"/>
      <w:pgMar w:top="270" w:right="994" w:bottom="576" w:left="80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9D6" w:rsidRDefault="00A369D6">
      <w:r>
        <w:separator/>
      </w:r>
    </w:p>
  </w:endnote>
  <w:endnote w:type="continuationSeparator" w:id="0">
    <w:p w:rsidR="00A369D6" w:rsidRDefault="00A36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9D6" w:rsidRDefault="00A369D6">
      <w:r>
        <w:separator/>
      </w:r>
    </w:p>
  </w:footnote>
  <w:footnote w:type="continuationSeparator" w:id="0">
    <w:p w:rsidR="00A369D6" w:rsidRDefault="00A36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939" w:rsidRDefault="00AF64A4" w:rsidP="00E20961">
    <w:pPr>
      <w:pStyle w:val="Header"/>
      <w:jc w:val="center"/>
    </w:pPr>
    <w:r>
      <w:rPr>
        <w:noProof/>
      </w:rPr>
      <w:drawing>
        <wp:inline distT="0" distB="0" distL="0" distR="0">
          <wp:extent cx="795450" cy="717026"/>
          <wp:effectExtent l="0" t="0" r="508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463 WildernessLogo-4C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78" cy="725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06C4C" w:rsidRPr="00306C4C" w:rsidRDefault="00306C4C" w:rsidP="00306C4C">
    <w:pPr>
      <w:pStyle w:val="Header"/>
      <w:jc w:val="center"/>
      <w:rPr>
        <w:rStyle w:val="SubtleReference"/>
        <w:color w:val="92D050"/>
        <w:sz w:val="24"/>
        <w:szCs w:val="24"/>
        <w14:textOutline w14:w="9525" w14:cap="rnd" w14:cmpd="sng" w14:algn="ctr">
          <w14:solidFill>
            <w14:schemeClr w14:val="accent3">
              <w14:lumMod w14:val="75000"/>
            </w14:schemeClr>
          </w14:solidFill>
          <w14:prstDash w14:val="solid"/>
          <w14:bevel/>
        </w14:textOutline>
      </w:rPr>
    </w:pPr>
    <w:r w:rsidRPr="00306C4C">
      <w:rPr>
        <w:rStyle w:val="SubtleReference"/>
        <w:sz w:val="24"/>
        <w:szCs w:val="24"/>
      </w:rPr>
      <w:t>Core Values:</w:t>
    </w:r>
    <w:r w:rsidRPr="00306C4C">
      <w:rPr>
        <w:b/>
        <w:bCs/>
        <w:color w:val="92D050"/>
        <w:sz w:val="24"/>
        <w:szCs w:val="24"/>
      </w:rPr>
      <w:t xml:space="preserve"> </w:t>
    </w:r>
    <w:r w:rsidRPr="00306C4C">
      <w:rPr>
        <w:rStyle w:val="SubtleReference"/>
        <w:color w:val="92D050"/>
        <w:sz w:val="24"/>
        <w:szCs w:val="24"/>
        <w14:textOutline w14:w="9525" w14:cap="rnd" w14:cmpd="sng" w14:algn="ctr">
          <w14:solidFill>
            <w14:schemeClr w14:val="accent3">
              <w14:lumMod w14:val="75000"/>
            </w14:schemeClr>
          </w14:solidFill>
          <w14:prstDash w14:val="solid"/>
          <w14:bevel/>
        </w14:textOutline>
      </w:rPr>
      <w:t>Collaboration, Independence, Networking, Quality</w:t>
    </w:r>
  </w:p>
  <w:p w:rsidR="00306C4C" w:rsidRPr="00306C4C" w:rsidRDefault="00306C4C" w:rsidP="00E20961">
    <w:pPr>
      <w:pStyle w:val="Header"/>
      <w:jc w:val="center"/>
      <w:rPr>
        <w:sz w:val="24"/>
        <w:szCs w:val="24"/>
      </w:rPr>
    </w:pPr>
  </w:p>
  <w:p w:rsidR="006C4576" w:rsidRPr="00DB6DC3" w:rsidRDefault="00DB6DC3" w:rsidP="006C4576">
    <w:pPr>
      <w:pStyle w:val="Header"/>
      <w:ind w:left="10260" w:hanging="10260"/>
      <w:jc w:val="center"/>
      <w:rPr>
        <w:rFonts w:ascii="Georgia" w:hAnsi="Georgia"/>
        <w:b/>
        <w:sz w:val="28"/>
        <w:szCs w:val="28"/>
      </w:rPr>
    </w:pPr>
    <w:r w:rsidRPr="00DB6DC3">
      <w:rPr>
        <w:rFonts w:ascii="Georgia" w:hAnsi="Georgia"/>
        <w:b/>
        <w:sz w:val="28"/>
        <w:szCs w:val="28"/>
      </w:rPr>
      <w:t>Quality Improvement</w:t>
    </w:r>
    <w:r w:rsidR="006C4576" w:rsidRPr="00DB6DC3">
      <w:rPr>
        <w:rFonts w:ascii="Georgia" w:hAnsi="Georgia"/>
        <w:b/>
        <w:sz w:val="28"/>
        <w:szCs w:val="28"/>
      </w:rPr>
      <w:t xml:space="preserve"> </w:t>
    </w:r>
    <w:r w:rsidR="00AB0A35" w:rsidRPr="00DB6DC3">
      <w:rPr>
        <w:rFonts w:ascii="Georgia" w:hAnsi="Georgia"/>
        <w:b/>
        <w:sz w:val="28"/>
        <w:szCs w:val="28"/>
      </w:rPr>
      <w:t>C</w:t>
    </w:r>
    <w:r w:rsidR="006C4576" w:rsidRPr="00DB6DC3">
      <w:rPr>
        <w:rFonts w:ascii="Georgia" w:hAnsi="Georgia"/>
        <w:b/>
        <w:sz w:val="28"/>
        <w:szCs w:val="28"/>
      </w:rPr>
      <w:t>ommittee</w:t>
    </w:r>
  </w:p>
  <w:p w:rsidR="00FB1939" w:rsidRPr="006C4576" w:rsidRDefault="000C437A" w:rsidP="006C4576">
    <w:pPr>
      <w:pStyle w:val="Header"/>
      <w:ind w:left="10260" w:hanging="10260"/>
      <w:rPr>
        <w:rFonts w:ascii="Georgia" w:hAnsi="Georgia"/>
        <w:b/>
        <w:sz w:val="28"/>
        <w:szCs w:val="28"/>
      </w:rPr>
    </w:pPr>
    <w:r>
      <w:rPr>
        <w:rFonts w:ascii="Georgia" w:hAnsi="Georgia"/>
        <w:sz w:val="24"/>
        <w:szCs w:val="24"/>
      </w:rPr>
      <w:t>Meeting Minutes and Agend</w:t>
    </w:r>
    <w:r w:rsidR="006C4576">
      <w:rPr>
        <w:rFonts w:ascii="Georgia" w:hAnsi="Georgia"/>
        <w:sz w:val="24"/>
        <w:szCs w:val="24"/>
      </w:rPr>
      <w:t>a</w:t>
    </w:r>
    <w:r w:rsidR="000A2309">
      <w:rPr>
        <w:rFonts w:ascii="Georgia" w:hAnsi="Georgia"/>
        <w:sz w:val="24"/>
        <w:szCs w:val="24"/>
      </w:rPr>
      <w:t xml:space="preserve">   </w:t>
    </w:r>
    <w:r>
      <w:rPr>
        <w:rFonts w:ascii="Georgia" w:hAnsi="Georgia"/>
        <w:sz w:val="24"/>
        <w:szCs w:val="24"/>
      </w:rPr>
      <w:t xml:space="preserve"> </w:t>
    </w:r>
    <w:r w:rsidR="00686253" w:rsidRPr="00686253">
      <w:rPr>
        <w:rFonts w:ascii="Georgia" w:hAnsi="Georgia"/>
        <w:sz w:val="24"/>
        <w:szCs w:val="24"/>
      </w:rPr>
      <w:t xml:space="preserve">  </w:t>
    </w:r>
    <w:r w:rsidRPr="000C437A">
      <w:rPr>
        <w:rFonts w:ascii="Georgia" w:hAnsi="Georgia"/>
        <w:b/>
        <w:sz w:val="28"/>
        <w:szCs w:val="28"/>
      </w:rPr>
      <w:t xml:space="preserve"> </w:t>
    </w:r>
    <w:r>
      <w:rPr>
        <w:rFonts w:ascii="Georgia" w:hAnsi="Georgia"/>
        <w:sz w:val="24"/>
        <w:szCs w:val="24"/>
      </w:rPr>
      <w:tab/>
    </w:r>
    <w:r>
      <w:rPr>
        <w:rFonts w:ascii="Georgia" w:hAnsi="Georgia"/>
        <w:sz w:val="24"/>
        <w:szCs w:val="24"/>
      </w:rPr>
      <w:tab/>
    </w:r>
    <w:r w:rsidR="00023565">
      <w:rPr>
        <w:rFonts w:ascii="Georgia" w:hAnsi="Georgia"/>
        <w:sz w:val="24"/>
        <w:szCs w:val="24"/>
      </w:rPr>
      <w:t xml:space="preserve">                          </w:t>
    </w:r>
    <w:r w:rsidR="004677C5">
      <w:rPr>
        <w:rFonts w:ascii="Georgia" w:hAnsi="Georgia"/>
        <w:sz w:val="24"/>
        <w:szCs w:val="24"/>
      </w:rPr>
      <w:t xml:space="preserve">       </w:t>
    </w:r>
    <w:r w:rsidR="006C4576">
      <w:rPr>
        <w:rFonts w:ascii="Georgia" w:hAnsi="Georgia"/>
        <w:sz w:val="24"/>
        <w:szCs w:val="24"/>
      </w:rPr>
      <w:t xml:space="preserve"> </w:t>
    </w:r>
    <w:r w:rsidR="000A2309">
      <w:rPr>
        <w:rFonts w:ascii="Georgia" w:hAnsi="Georgia"/>
        <w:sz w:val="24"/>
        <w:szCs w:val="24"/>
      </w:rPr>
      <w:t xml:space="preserve"> </w:t>
    </w:r>
    <w:r w:rsidR="00DB6DC3">
      <w:rPr>
        <w:rFonts w:ascii="Georgia" w:hAnsi="Georgia"/>
        <w:sz w:val="24"/>
        <w:szCs w:val="24"/>
      </w:rPr>
      <w:t xml:space="preserve">                     </w:t>
    </w:r>
    <w:r w:rsidR="006C4576">
      <w:rPr>
        <w:rFonts w:ascii="Georgia" w:hAnsi="Georgia"/>
        <w:sz w:val="24"/>
        <w:szCs w:val="24"/>
      </w:rPr>
      <w:t xml:space="preserve">        </w:t>
    </w:r>
    <w:r w:rsidR="00C17BC8">
      <w:rPr>
        <w:rFonts w:ascii="Georgia" w:hAnsi="Georgia"/>
        <w:sz w:val="24"/>
        <w:szCs w:val="24"/>
      </w:rPr>
      <w:t xml:space="preserve">                             </w:t>
    </w:r>
    <w:r w:rsidR="00DB6DC3">
      <w:rPr>
        <w:rFonts w:ascii="Georgia" w:hAnsi="Georgia"/>
        <w:sz w:val="24"/>
        <w:szCs w:val="24"/>
      </w:rPr>
      <w:tab/>
    </w:r>
    <w:r w:rsidR="00DB6DC3">
      <w:rPr>
        <w:rFonts w:ascii="Georgia" w:hAnsi="Georgia"/>
        <w:sz w:val="24"/>
        <w:szCs w:val="24"/>
      </w:rPr>
      <w:tab/>
    </w:r>
    <w:r w:rsidR="00DB6DC3">
      <w:rPr>
        <w:rFonts w:ascii="Georgia" w:hAnsi="Georgia"/>
        <w:sz w:val="24"/>
        <w:szCs w:val="24"/>
      </w:rPr>
      <w:tab/>
    </w:r>
    <w:r w:rsidR="00DB6DC3">
      <w:rPr>
        <w:rFonts w:ascii="Georgia" w:hAnsi="Georgia"/>
        <w:sz w:val="24"/>
        <w:szCs w:val="24"/>
      </w:rPr>
      <w:tab/>
    </w:r>
    <w:r w:rsidR="00DB6DC3">
      <w:rPr>
        <w:rFonts w:ascii="Georgia" w:hAnsi="Georgia"/>
        <w:sz w:val="24"/>
        <w:szCs w:val="24"/>
      </w:rPr>
      <w:tab/>
    </w:r>
    <w:r w:rsidR="00DB6DC3">
      <w:rPr>
        <w:rFonts w:ascii="Georgia" w:hAnsi="Georgia"/>
        <w:sz w:val="24"/>
        <w:szCs w:val="24"/>
      </w:rPr>
      <w:tab/>
    </w:r>
    <w:r w:rsidR="0049427E">
      <w:rPr>
        <w:rFonts w:ascii="Georgia" w:hAnsi="Georgia"/>
        <w:sz w:val="24"/>
        <w:szCs w:val="24"/>
      </w:rPr>
      <w:t>May 10</w:t>
    </w:r>
    <w:r w:rsidR="00B74C58">
      <w:rPr>
        <w:rFonts w:ascii="Georgia" w:hAnsi="Georgia"/>
        <w:sz w:val="24"/>
        <w:szCs w:val="24"/>
      </w:rPr>
      <w:t>, 202</w:t>
    </w:r>
    <w:r w:rsidR="00897442">
      <w:rPr>
        <w:rFonts w:ascii="Georgia" w:hAnsi="Georgia"/>
        <w:sz w:val="24"/>
        <w:szCs w:val="24"/>
      </w:rPr>
      <w:t>2</w:t>
    </w:r>
  </w:p>
  <w:p w:rsidR="00686253" w:rsidRPr="00686253" w:rsidRDefault="00113862" w:rsidP="00113862">
    <w:pPr>
      <w:pStyle w:val="Header"/>
      <w:rPr>
        <w:rFonts w:ascii="Georgia" w:hAnsi="Georgia"/>
        <w:sz w:val="24"/>
        <w:szCs w:val="24"/>
      </w:rPr>
    </w:pPr>
    <w:r>
      <w:rPr>
        <w:rFonts w:ascii="Georgia" w:hAnsi="Georgia"/>
        <w:sz w:val="24"/>
        <w:szCs w:val="24"/>
      </w:rPr>
      <w:tab/>
    </w:r>
    <w:r>
      <w:rPr>
        <w:rFonts w:ascii="Georgia" w:hAnsi="Georgia"/>
        <w:sz w:val="24"/>
        <w:szCs w:val="24"/>
      </w:rPr>
      <w:tab/>
    </w:r>
    <w:r>
      <w:rPr>
        <w:rFonts w:ascii="Georgia" w:hAnsi="Georgia"/>
        <w:sz w:val="24"/>
        <w:szCs w:val="24"/>
      </w:rPr>
      <w:tab/>
    </w:r>
    <w:r>
      <w:rPr>
        <w:rFonts w:ascii="Georgia" w:hAnsi="Georgia"/>
        <w:sz w:val="24"/>
        <w:szCs w:val="24"/>
      </w:rPr>
      <w:tab/>
    </w:r>
    <w:r>
      <w:rPr>
        <w:rFonts w:ascii="Georgia" w:hAnsi="Georgia"/>
        <w:sz w:val="24"/>
        <w:szCs w:val="24"/>
      </w:rPr>
      <w:tab/>
    </w:r>
    <w:r>
      <w:rPr>
        <w:rFonts w:ascii="Georgia" w:hAnsi="Georgia"/>
        <w:sz w:val="24"/>
        <w:szCs w:val="24"/>
      </w:rPr>
      <w:tab/>
    </w:r>
    <w:r w:rsidR="00B2336B">
      <w:rPr>
        <w:rFonts w:ascii="Georgia" w:hAnsi="Georgia"/>
        <w:sz w:val="24"/>
        <w:szCs w:val="24"/>
      </w:rPr>
      <w:tab/>
    </w:r>
    <w:r w:rsidR="00B2336B">
      <w:rPr>
        <w:rFonts w:ascii="Georgia" w:hAnsi="Georgia"/>
        <w:sz w:val="24"/>
        <w:szCs w:val="24"/>
      </w:rPr>
      <w:tab/>
    </w:r>
    <w:r w:rsidR="00B2336B">
      <w:rPr>
        <w:rFonts w:ascii="Georgia" w:hAnsi="Georgia"/>
        <w:sz w:val="24"/>
        <w:szCs w:val="24"/>
      </w:rPr>
      <w:tab/>
    </w:r>
    <w:r w:rsidR="00B2336B">
      <w:rPr>
        <w:rFonts w:ascii="Georgia" w:hAnsi="Georgia"/>
        <w:sz w:val="24"/>
        <w:szCs w:val="24"/>
      </w:rPr>
      <w:tab/>
    </w:r>
    <w:r w:rsidR="00B2336B">
      <w:rPr>
        <w:rFonts w:ascii="Georgia" w:hAnsi="Georgia"/>
        <w:sz w:val="24"/>
        <w:szCs w:val="24"/>
      </w:rPr>
      <w:tab/>
    </w:r>
    <w:r w:rsidR="00DB6DC3">
      <w:rPr>
        <w:rFonts w:ascii="Georgia" w:hAnsi="Georgia"/>
        <w:sz w:val="24"/>
        <w:szCs w:val="24"/>
      </w:rPr>
      <w:t>Zoom</w:t>
    </w:r>
    <w:r w:rsidR="000A2309">
      <w:rPr>
        <w:rFonts w:ascii="Georgia" w:hAnsi="Georgia"/>
        <w:sz w:val="24"/>
        <w:szCs w:val="24"/>
      </w:rPr>
      <w:t>/</w:t>
    </w:r>
    <w:r w:rsidR="00DB6DC3">
      <w:rPr>
        <w:rFonts w:ascii="Georgia" w:hAnsi="Georgia"/>
        <w:sz w:val="24"/>
        <w:szCs w:val="24"/>
      </w:rPr>
      <w:t>7-8AM</w:t>
    </w:r>
    <w:r w:rsidR="00E20961">
      <w:rPr>
        <w:rFonts w:ascii="Georgia" w:hAnsi="Georgia"/>
        <w:sz w:val="24"/>
        <w:szCs w:val="2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1FB"/>
    <w:multiLevelType w:val="hybridMultilevel"/>
    <w:tmpl w:val="AAA4E3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F24C0"/>
    <w:multiLevelType w:val="hybridMultilevel"/>
    <w:tmpl w:val="1B3C37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5324C7"/>
    <w:multiLevelType w:val="hybridMultilevel"/>
    <w:tmpl w:val="3618C3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F055F2"/>
    <w:multiLevelType w:val="hybridMultilevel"/>
    <w:tmpl w:val="0A62A092"/>
    <w:lvl w:ilvl="0" w:tplc="8948035A">
      <w:start w:val="3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CB436C"/>
    <w:multiLevelType w:val="hybridMultilevel"/>
    <w:tmpl w:val="AAA4E3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1156F4"/>
    <w:multiLevelType w:val="hybridMultilevel"/>
    <w:tmpl w:val="3B9402D2"/>
    <w:lvl w:ilvl="0" w:tplc="D5D607B0">
      <w:numFmt w:val="bullet"/>
      <w:lvlText w:val="-"/>
      <w:lvlJc w:val="left"/>
      <w:pPr>
        <w:ind w:left="180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C0A3C8B"/>
    <w:multiLevelType w:val="hybridMultilevel"/>
    <w:tmpl w:val="8E6E9D62"/>
    <w:lvl w:ilvl="0" w:tplc="E36429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F3594"/>
    <w:multiLevelType w:val="hybridMultilevel"/>
    <w:tmpl w:val="5B7AC44C"/>
    <w:lvl w:ilvl="0" w:tplc="D5D607B0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7A1AEF"/>
    <w:multiLevelType w:val="hybridMultilevel"/>
    <w:tmpl w:val="E61C5E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0A72E3"/>
    <w:multiLevelType w:val="hybridMultilevel"/>
    <w:tmpl w:val="176E19DC"/>
    <w:lvl w:ilvl="0" w:tplc="E222F8B0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EC14BD"/>
    <w:multiLevelType w:val="hybridMultilevel"/>
    <w:tmpl w:val="7C100EB2"/>
    <w:lvl w:ilvl="0" w:tplc="D5D607B0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F5A30F8"/>
    <w:multiLevelType w:val="hybridMultilevel"/>
    <w:tmpl w:val="B890E406"/>
    <w:lvl w:ilvl="0" w:tplc="AEA8F968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486866"/>
    <w:multiLevelType w:val="hybridMultilevel"/>
    <w:tmpl w:val="A4F4C336"/>
    <w:lvl w:ilvl="0" w:tplc="D5D607B0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042CBB"/>
    <w:multiLevelType w:val="hybridMultilevel"/>
    <w:tmpl w:val="AAA4E3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7C307E"/>
    <w:multiLevelType w:val="hybridMultilevel"/>
    <w:tmpl w:val="43C0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26A98"/>
    <w:multiLevelType w:val="hybridMultilevel"/>
    <w:tmpl w:val="4C9699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C60725"/>
    <w:multiLevelType w:val="hybridMultilevel"/>
    <w:tmpl w:val="927054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E4FA7"/>
    <w:multiLevelType w:val="hybridMultilevel"/>
    <w:tmpl w:val="6C8CB6CE"/>
    <w:lvl w:ilvl="0" w:tplc="A2646974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E6A2EF8"/>
    <w:multiLevelType w:val="hybridMultilevel"/>
    <w:tmpl w:val="4A342A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6"/>
  </w:num>
  <w:num w:numId="4">
    <w:abstractNumId w:val="13"/>
  </w:num>
  <w:num w:numId="5">
    <w:abstractNumId w:val="15"/>
  </w:num>
  <w:num w:numId="6">
    <w:abstractNumId w:val="2"/>
  </w:num>
  <w:num w:numId="7">
    <w:abstractNumId w:val="1"/>
  </w:num>
  <w:num w:numId="8">
    <w:abstractNumId w:val="8"/>
  </w:num>
  <w:num w:numId="9">
    <w:abstractNumId w:val="3"/>
  </w:num>
  <w:num w:numId="10">
    <w:abstractNumId w:val="18"/>
  </w:num>
  <w:num w:numId="11">
    <w:abstractNumId w:val="17"/>
  </w:num>
  <w:num w:numId="12">
    <w:abstractNumId w:val="4"/>
  </w:num>
  <w:num w:numId="13">
    <w:abstractNumId w:val="9"/>
  </w:num>
  <w:num w:numId="14">
    <w:abstractNumId w:val="7"/>
  </w:num>
  <w:num w:numId="15">
    <w:abstractNumId w:val="11"/>
  </w:num>
  <w:num w:numId="16">
    <w:abstractNumId w:val="6"/>
  </w:num>
  <w:num w:numId="17">
    <w:abstractNumId w:val="5"/>
  </w:num>
  <w:num w:numId="18">
    <w:abstractNumId w:val="12"/>
  </w:num>
  <w:num w:numId="19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930"/>
    <w:rsid w:val="00000181"/>
    <w:rsid w:val="00000414"/>
    <w:rsid w:val="00000549"/>
    <w:rsid w:val="000008AB"/>
    <w:rsid w:val="0000117B"/>
    <w:rsid w:val="00001622"/>
    <w:rsid w:val="00002971"/>
    <w:rsid w:val="00002C90"/>
    <w:rsid w:val="00003114"/>
    <w:rsid w:val="00003885"/>
    <w:rsid w:val="00003C19"/>
    <w:rsid w:val="00006344"/>
    <w:rsid w:val="00007394"/>
    <w:rsid w:val="000073AA"/>
    <w:rsid w:val="00010440"/>
    <w:rsid w:val="00010747"/>
    <w:rsid w:val="0001100D"/>
    <w:rsid w:val="0001175E"/>
    <w:rsid w:val="00011D46"/>
    <w:rsid w:val="000121FF"/>
    <w:rsid w:val="00012BE4"/>
    <w:rsid w:val="00012E3B"/>
    <w:rsid w:val="0001317A"/>
    <w:rsid w:val="00013C8F"/>
    <w:rsid w:val="00013CBA"/>
    <w:rsid w:val="00015399"/>
    <w:rsid w:val="0001546C"/>
    <w:rsid w:val="0001645B"/>
    <w:rsid w:val="000170C9"/>
    <w:rsid w:val="000201F4"/>
    <w:rsid w:val="0002049A"/>
    <w:rsid w:val="00020D48"/>
    <w:rsid w:val="0002227A"/>
    <w:rsid w:val="00023565"/>
    <w:rsid w:val="00025408"/>
    <w:rsid w:val="000254F4"/>
    <w:rsid w:val="000255E7"/>
    <w:rsid w:val="000268E6"/>
    <w:rsid w:val="00027BBB"/>
    <w:rsid w:val="00027F0E"/>
    <w:rsid w:val="000337E0"/>
    <w:rsid w:val="00034682"/>
    <w:rsid w:val="00034F33"/>
    <w:rsid w:val="00035729"/>
    <w:rsid w:val="00037905"/>
    <w:rsid w:val="00041BF8"/>
    <w:rsid w:val="00042E7B"/>
    <w:rsid w:val="0004407D"/>
    <w:rsid w:val="000444D9"/>
    <w:rsid w:val="00044E49"/>
    <w:rsid w:val="00044E7D"/>
    <w:rsid w:val="00046D0D"/>
    <w:rsid w:val="0004748C"/>
    <w:rsid w:val="000479C0"/>
    <w:rsid w:val="00051005"/>
    <w:rsid w:val="00051B3B"/>
    <w:rsid w:val="00051FF3"/>
    <w:rsid w:val="00054C14"/>
    <w:rsid w:val="00054F4F"/>
    <w:rsid w:val="00060CE4"/>
    <w:rsid w:val="000627FA"/>
    <w:rsid w:val="000642FF"/>
    <w:rsid w:val="0006461D"/>
    <w:rsid w:val="0006688E"/>
    <w:rsid w:val="00067175"/>
    <w:rsid w:val="00067B0E"/>
    <w:rsid w:val="00067B78"/>
    <w:rsid w:val="0007082F"/>
    <w:rsid w:val="00070A6B"/>
    <w:rsid w:val="00071164"/>
    <w:rsid w:val="0007347C"/>
    <w:rsid w:val="000755FA"/>
    <w:rsid w:val="00077748"/>
    <w:rsid w:val="000807A1"/>
    <w:rsid w:val="0008227D"/>
    <w:rsid w:val="00083495"/>
    <w:rsid w:val="000846DE"/>
    <w:rsid w:val="00084C6D"/>
    <w:rsid w:val="00084E07"/>
    <w:rsid w:val="000851A4"/>
    <w:rsid w:val="00085833"/>
    <w:rsid w:val="00087B65"/>
    <w:rsid w:val="00087CC6"/>
    <w:rsid w:val="0009010B"/>
    <w:rsid w:val="00091826"/>
    <w:rsid w:val="00091D9C"/>
    <w:rsid w:val="00092523"/>
    <w:rsid w:val="00094A8D"/>
    <w:rsid w:val="00094EEC"/>
    <w:rsid w:val="000A083E"/>
    <w:rsid w:val="000A2309"/>
    <w:rsid w:val="000A369F"/>
    <w:rsid w:val="000A4EB3"/>
    <w:rsid w:val="000A615A"/>
    <w:rsid w:val="000A6CD3"/>
    <w:rsid w:val="000B01FF"/>
    <w:rsid w:val="000B22A2"/>
    <w:rsid w:val="000B34E1"/>
    <w:rsid w:val="000B3B62"/>
    <w:rsid w:val="000B6A75"/>
    <w:rsid w:val="000B6E68"/>
    <w:rsid w:val="000B7B0B"/>
    <w:rsid w:val="000C1A2E"/>
    <w:rsid w:val="000C282B"/>
    <w:rsid w:val="000C3AA7"/>
    <w:rsid w:val="000C3D91"/>
    <w:rsid w:val="000C437A"/>
    <w:rsid w:val="000C43E9"/>
    <w:rsid w:val="000C658E"/>
    <w:rsid w:val="000C74CA"/>
    <w:rsid w:val="000D25BD"/>
    <w:rsid w:val="000D2675"/>
    <w:rsid w:val="000D300B"/>
    <w:rsid w:val="000D3090"/>
    <w:rsid w:val="000D5B32"/>
    <w:rsid w:val="000D5F67"/>
    <w:rsid w:val="000E171B"/>
    <w:rsid w:val="000E38B5"/>
    <w:rsid w:val="000E3C3C"/>
    <w:rsid w:val="000E3CC2"/>
    <w:rsid w:val="000E4C78"/>
    <w:rsid w:val="000F03A0"/>
    <w:rsid w:val="000F2B43"/>
    <w:rsid w:val="000F2E11"/>
    <w:rsid w:val="000F3C92"/>
    <w:rsid w:val="000F3D3A"/>
    <w:rsid w:val="000F4477"/>
    <w:rsid w:val="000F4ABE"/>
    <w:rsid w:val="000F55A0"/>
    <w:rsid w:val="000F6FD2"/>
    <w:rsid w:val="00101C73"/>
    <w:rsid w:val="00102AA9"/>
    <w:rsid w:val="00104445"/>
    <w:rsid w:val="0011033E"/>
    <w:rsid w:val="00110CAC"/>
    <w:rsid w:val="00110F29"/>
    <w:rsid w:val="001110F2"/>
    <w:rsid w:val="00112076"/>
    <w:rsid w:val="001125CF"/>
    <w:rsid w:val="00112CFD"/>
    <w:rsid w:val="00112D44"/>
    <w:rsid w:val="00112E60"/>
    <w:rsid w:val="0011330A"/>
    <w:rsid w:val="00113862"/>
    <w:rsid w:val="001141FB"/>
    <w:rsid w:val="001149FE"/>
    <w:rsid w:val="00114F74"/>
    <w:rsid w:val="00115128"/>
    <w:rsid w:val="00117DD4"/>
    <w:rsid w:val="001205F7"/>
    <w:rsid w:val="00124C49"/>
    <w:rsid w:val="0012561C"/>
    <w:rsid w:val="00125ACB"/>
    <w:rsid w:val="00125E07"/>
    <w:rsid w:val="00126A19"/>
    <w:rsid w:val="00127805"/>
    <w:rsid w:val="001348BE"/>
    <w:rsid w:val="00137AFF"/>
    <w:rsid w:val="00140610"/>
    <w:rsid w:val="0014262E"/>
    <w:rsid w:val="00142ACF"/>
    <w:rsid w:val="00142BE6"/>
    <w:rsid w:val="00143316"/>
    <w:rsid w:val="001456D4"/>
    <w:rsid w:val="00146A68"/>
    <w:rsid w:val="00151E2A"/>
    <w:rsid w:val="00151FF5"/>
    <w:rsid w:val="00153A96"/>
    <w:rsid w:val="00154271"/>
    <w:rsid w:val="00154784"/>
    <w:rsid w:val="0015528F"/>
    <w:rsid w:val="00155B3F"/>
    <w:rsid w:val="001560D3"/>
    <w:rsid w:val="001575D4"/>
    <w:rsid w:val="001577C5"/>
    <w:rsid w:val="00160502"/>
    <w:rsid w:val="00160CC5"/>
    <w:rsid w:val="001611F8"/>
    <w:rsid w:val="00161451"/>
    <w:rsid w:val="0016334E"/>
    <w:rsid w:val="001639DB"/>
    <w:rsid w:val="00165078"/>
    <w:rsid w:val="001651AD"/>
    <w:rsid w:val="00165523"/>
    <w:rsid w:val="001662CC"/>
    <w:rsid w:val="00166AD9"/>
    <w:rsid w:val="00166C44"/>
    <w:rsid w:val="00166F3C"/>
    <w:rsid w:val="00170C8E"/>
    <w:rsid w:val="00171327"/>
    <w:rsid w:val="001721CF"/>
    <w:rsid w:val="001732E6"/>
    <w:rsid w:val="001742B1"/>
    <w:rsid w:val="001753F7"/>
    <w:rsid w:val="00175C45"/>
    <w:rsid w:val="0018022B"/>
    <w:rsid w:val="00184CF7"/>
    <w:rsid w:val="0018515E"/>
    <w:rsid w:val="00185AF4"/>
    <w:rsid w:val="00187463"/>
    <w:rsid w:val="00187523"/>
    <w:rsid w:val="00187BA8"/>
    <w:rsid w:val="001909BC"/>
    <w:rsid w:val="0019170F"/>
    <w:rsid w:val="001938BF"/>
    <w:rsid w:val="001947FE"/>
    <w:rsid w:val="00194E68"/>
    <w:rsid w:val="00195928"/>
    <w:rsid w:val="00195E82"/>
    <w:rsid w:val="00195E9E"/>
    <w:rsid w:val="001962BD"/>
    <w:rsid w:val="00196528"/>
    <w:rsid w:val="00197345"/>
    <w:rsid w:val="00197E4C"/>
    <w:rsid w:val="001A1BBA"/>
    <w:rsid w:val="001A2C1F"/>
    <w:rsid w:val="001A32FB"/>
    <w:rsid w:val="001A4CE4"/>
    <w:rsid w:val="001A5F18"/>
    <w:rsid w:val="001A6C4A"/>
    <w:rsid w:val="001A6F1E"/>
    <w:rsid w:val="001B051D"/>
    <w:rsid w:val="001B0636"/>
    <w:rsid w:val="001B08D0"/>
    <w:rsid w:val="001B0EBA"/>
    <w:rsid w:val="001B194F"/>
    <w:rsid w:val="001B2984"/>
    <w:rsid w:val="001B39E3"/>
    <w:rsid w:val="001B5BEF"/>
    <w:rsid w:val="001B615A"/>
    <w:rsid w:val="001B6761"/>
    <w:rsid w:val="001C1CD9"/>
    <w:rsid w:val="001C1FD3"/>
    <w:rsid w:val="001C249A"/>
    <w:rsid w:val="001C26B9"/>
    <w:rsid w:val="001C58FB"/>
    <w:rsid w:val="001C5B6D"/>
    <w:rsid w:val="001C6B6B"/>
    <w:rsid w:val="001C79EE"/>
    <w:rsid w:val="001C7EE9"/>
    <w:rsid w:val="001D1D8A"/>
    <w:rsid w:val="001D2216"/>
    <w:rsid w:val="001D24EE"/>
    <w:rsid w:val="001D3A2A"/>
    <w:rsid w:val="001D5550"/>
    <w:rsid w:val="001D65E4"/>
    <w:rsid w:val="001D72F2"/>
    <w:rsid w:val="001D7ECE"/>
    <w:rsid w:val="001E01F1"/>
    <w:rsid w:val="001E11D2"/>
    <w:rsid w:val="001E21B0"/>
    <w:rsid w:val="001E3633"/>
    <w:rsid w:val="001E39AB"/>
    <w:rsid w:val="001E3F5D"/>
    <w:rsid w:val="001E69F1"/>
    <w:rsid w:val="001E6B47"/>
    <w:rsid w:val="001F0059"/>
    <w:rsid w:val="001F0AC3"/>
    <w:rsid w:val="001F0D90"/>
    <w:rsid w:val="001F0E7F"/>
    <w:rsid w:val="001F15BD"/>
    <w:rsid w:val="001F1EEC"/>
    <w:rsid w:val="001F3073"/>
    <w:rsid w:val="001F7176"/>
    <w:rsid w:val="0020038B"/>
    <w:rsid w:val="00200999"/>
    <w:rsid w:val="00201415"/>
    <w:rsid w:val="0020159E"/>
    <w:rsid w:val="00201815"/>
    <w:rsid w:val="002077FD"/>
    <w:rsid w:val="00210717"/>
    <w:rsid w:val="00211BB0"/>
    <w:rsid w:val="00212ACD"/>
    <w:rsid w:val="00212BDA"/>
    <w:rsid w:val="002142D6"/>
    <w:rsid w:val="0021756C"/>
    <w:rsid w:val="00220744"/>
    <w:rsid w:val="00220C70"/>
    <w:rsid w:val="00221763"/>
    <w:rsid w:val="00222013"/>
    <w:rsid w:val="00225738"/>
    <w:rsid w:val="002264AC"/>
    <w:rsid w:val="00230BBD"/>
    <w:rsid w:val="00230FE4"/>
    <w:rsid w:val="00232034"/>
    <w:rsid w:val="00232BA7"/>
    <w:rsid w:val="002352F4"/>
    <w:rsid w:val="00236152"/>
    <w:rsid w:val="00236B89"/>
    <w:rsid w:val="00237229"/>
    <w:rsid w:val="002379E8"/>
    <w:rsid w:val="00240550"/>
    <w:rsid w:val="002437A1"/>
    <w:rsid w:val="00245357"/>
    <w:rsid w:val="0024623B"/>
    <w:rsid w:val="00246F6E"/>
    <w:rsid w:val="0024794A"/>
    <w:rsid w:val="002479BA"/>
    <w:rsid w:val="0025058A"/>
    <w:rsid w:val="00250D20"/>
    <w:rsid w:val="00251C0F"/>
    <w:rsid w:val="00253FFF"/>
    <w:rsid w:val="00254A36"/>
    <w:rsid w:val="00254E25"/>
    <w:rsid w:val="00254EED"/>
    <w:rsid w:val="00254EFD"/>
    <w:rsid w:val="00254FA1"/>
    <w:rsid w:val="00254FD0"/>
    <w:rsid w:val="0025702A"/>
    <w:rsid w:val="00257AC8"/>
    <w:rsid w:val="00261072"/>
    <w:rsid w:val="002615FF"/>
    <w:rsid w:val="00261ECB"/>
    <w:rsid w:val="002624E3"/>
    <w:rsid w:val="00262AC9"/>
    <w:rsid w:val="00262E3F"/>
    <w:rsid w:val="00263334"/>
    <w:rsid w:val="002633FE"/>
    <w:rsid w:val="00263A40"/>
    <w:rsid w:val="00265612"/>
    <w:rsid w:val="00266105"/>
    <w:rsid w:val="0026726F"/>
    <w:rsid w:val="00267597"/>
    <w:rsid w:val="00270CAA"/>
    <w:rsid w:val="0027282F"/>
    <w:rsid w:val="00274111"/>
    <w:rsid w:val="00274256"/>
    <w:rsid w:val="0027496A"/>
    <w:rsid w:val="0027569D"/>
    <w:rsid w:val="002766C0"/>
    <w:rsid w:val="00276C88"/>
    <w:rsid w:val="0028190A"/>
    <w:rsid w:val="00284C69"/>
    <w:rsid w:val="00285BC6"/>
    <w:rsid w:val="00285D98"/>
    <w:rsid w:val="00286E65"/>
    <w:rsid w:val="002873EA"/>
    <w:rsid w:val="0028766E"/>
    <w:rsid w:val="00287A12"/>
    <w:rsid w:val="00287DD9"/>
    <w:rsid w:val="00293260"/>
    <w:rsid w:val="00294297"/>
    <w:rsid w:val="00296451"/>
    <w:rsid w:val="002A1678"/>
    <w:rsid w:val="002A2346"/>
    <w:rsid w:val="002A2A80"/>
    <w:rsid w:val="002A4387"/>
    <w:rsid w:val="002A5F4E"/>
    <w:rsid w:val="002A6A6D"/>
    <w:rsid w:val="002A6B24"/>
    <w:rsid w:val="002B3667"/>
    <w:rsid w:val="002B4869"/>
    <w:rsid w:val="002B4B4C"/>
    <w:rsid w:val="002B52AC"/>
    <w:rsid w:val="002B5B4B"/>
    <w:rsid w:val="002C032D"/>
    <w:rsid w:val="002C0442"/>
    <w:rsid w:val="002C0FD8"/>
    <w:rsid w:val="002C12E9"/>
    <w:rsid w:val="002C2938"/>
    <w:rsid w:val="002C3AD0"/>
    <w:rsid w:val="002C5927"/>
    <w:rsid w:val="002C5E8E"/>
    <w:rsid w:val="002C6F40"/>
    <w:rsid w:val="002D014F"/>
    <w:rsid w:val="002D17CE"/>
    <w:rsid w:val="002D2251"/>
    <w:rsid w:val="002D2699"/>
    <w:rsid w:val="002D6CEE"/>
    <w:rsid w:val="002D6E22"/>
    <w:rsid w:val="002E19B4"/>
    <w:rsid w:val="002E20C1"/>
    <w:rsid w:val="002E4868"/>
    <w:rsid w:val="002E6DE1"/>
    <w:rsid w:val="002F18A5"/>
    <w:rsid w:val="002F236D"/>
    <w:rsid w:val="002F26AD"/>
    <w:rsid w:val="002F3244"/>
    <w:rsid w:val="002F351B"/>
    <w:rsid w:val="002F38BF"/>
    <w:rsid w:val="002F3933"/>
    <w:rsid w:val="002F3998"/>
    <w:rsid w:val="002F592F"/>
    <w:rsid w:val="002F6E60"/>
    <w:rsid w:val="002F7226"/>
    <w:rsid w:val="002F7922"/>
    <w:rsid w:val="002F7C15"/>
    <w:rsid w:val="00300F73"/>
    <w:rsid w:val="0030218A"/>
    <w:rsid w:val="00302F2A"/>
    <w:rsid w:val="003039C5"/>
    <w:rsid w:val="00304059"/>
    <w:rsid w:val="00304467"/>
    <w:rsid w:val="003055C0"/>
    <w:rsid w:val="00305E8C"/>
    <w:rsid w:val="0030602D"/>
    <w:rsid w:val="00306C4C"/>
    <w:rsid w:val="0030784F"/>
    <w:rsid w:val="00313A26"/>
    <w:rsid w:val="003142A7"/>
    <w:rsid w:val="00314617"/>
    <w:rsid w:val="003146C6"/>
    <w:rsid w:val="00316080"/>
    <w:rsid w:val="00320C76"/>
    <w:rsid w:val="00321DAF"/>
    <w:rsid w:val="00324D8A"/>
    <w:rsid w:val="00325714"/>
    <w:rsid w:val="003257B4"/>
    <w:rsid w:val="00326347"/>
    <w:rsid w:val="00327AA1"/>
    <w:rsid w:val="003312B6"/>
    <w:rsid w:val="0033266F"/>
    <w:rsid w:val="00332F8B"/>
    <w:rsid w:val="003350E1"/>
    <w:rsid w:val="00335156"/>
    <w:rsid w:val="00335CF1"/>
    <w:rsid w:val="00336092"/>
    <w:rsid w:val="00336B45"/>
    <w:rsid w:val="003422A7"/>
    <w:rsid w:val="00345AF6"/>
    <w:rsid w:val="003465CF"/>
    <w:rsid w:val="003477D9"/>
    <w:rsid w:val="003477F4"/>
    <w:rsid w:val="00350059"/>
    <w:rsid w:val="00350330"/>
    <w:rsid w:val="00350B50"/>
    <w:rsid w:val="0035374B"/>
    <w:rsid w:val="00353A8B"/>
    <w:rsid w:val="00353FF4"/>
    <w:rsid w:val="00354D5D"/>
    <w:rsid w:val="003555DC"/>
    <w:rsid w:val="003566D7"/>
    <w:rsid w:val="00356F39"/>
    <w:rsid w:val="003574E8"/>
    <w:rsid w:val="00357CD5"/>
    <w:rsid w:val="0036090C"/>
    <w:rsid w:val="00360CB3"/>
    <w:rsid w:val="0036356A"/>
    <w:rsid w:val="003645C4"/>
    <w:rsid w:val="0036679A"/>
    <w:rsid w:val="003679F7"/>
    <w:rsid w:val="00367E13"/>
    <w:rsid w:val="00371D7E"/>
    <w:rsid w:val="00372161"/>
    <w:rsid w:val="00373C3A"/>
    <w:rsid w:val="003745D5"/>
    <w:rsid w:val="00375050"/>
    <w:rsid w:val="00375906"/>
    <w:rsid w:val="00375F13"/>
    <w:rsid w:val="00377560"/>
    <w:rsid w:val="003818D0"/>
    <w:rsid w:val="00381D2E"/>
    <w:rsid w:val="00390AE2"/>
    <w:rsid w:val="00390B02"/>
    <w:rsid w:val="003931E9"/>
    <w:rsid w:val="00393AA2"/>
    <w:rsid w:val="00394225"/>
    <w:rsid w:val="00397F18"/>
    <w:rsid w:val="003A14A6"/>
    <w:rsid w:val="003A1541"/>
    <w:rsid w:val="003A155E"/>
    <w:rsid w:val="003A21B3"/>
    <w:rsid w:val="003A332F"/>
    <w:rsid w:val="003A4D32"/>
    <w:rsid w:val="003A5FCA"/>
    <w:rsid w:val="003A7830"/>
    <w:rsid w:val="003A7901"/>
    <w:rsid w:val="003A7EAE"/>
    <w:rsid w:val="003B04F6"/>
    <w:rsid w:val="003B0893"/>
    <w:rsid w:val="003B0A25"/>
    <w:rsid w:val="003B3853"/>
    <w:rsid w:val="003B3C15"/>
    <w:rsid w:val="003B7463"/>
    <w:rsid w:val="003C2205"/>
    <w:rsid w:val="003C2596"/>
    <w:rsid w:val="003C2B82"/>
    <w:rsid w:val="003C42A7"/>
    <w:rsid w:val="003C5546"/>
    <w:rsid w:val="003C7CA6"/>
    <w:rsid w:val="003D0100"/>
    <w:rsid w:val="003D1A5C"/>
    <w:rsid w:val="003D2AB1"/>
    <w:rsid w:val="003D3AD1"/>
    <w:rsid w:val="003D3AD4"/>
    <w:rsid w:val="003D4947"/>
    <w:rsid w:val="003D509E"/>
    <w:rsid w:val="003D5134"/>
    <w:rsid w:val="003D6A12"/>
    <w:rsid w:val="003E23EC"/>
    <w:rsid w:val="003E2511"/>
    <w:rsid w:val="003E3CA6"/>
    <w:rsid w:val="003E50F9"/>
    <w:rsid w:val="003E7291"/>
    <w:rsid w:val="003E72FE"/>
    <w:rsid w:val="003F6276"/>
    <w:rsid w:val="004000F1"/>
    <w:rsid w:val="0040078F"/>
    <w:rsid w:val="004008C9"/>
    <w:rsid w:val="004046B6"/>
    <w:rsid w:val="004051C3"/>
    <w:rsid w:val="00405375"/>
    <w:rsid w:val="00406A67"/>
    <w:rsid w:val="0040704D"/>
    <w:rsid w:val="004070EC"/>
    <w:rsid w:val="00407F42"/>
    <w:rsid w:val="00410B3A"/>
    <w:rsid w:val="00413222"/>
    <w:rsid w:val="00413FD3"/>
    <w:rsid w:val="0041539F"/>
    <w:rsid w:val="00416305"/>
    <w:rsid w:val="004170F9"/>
    <w:rsid w:val="00420C26"/>
    <w:rsid w:val="00420DA3"/>
    <w:rsid w:val="00420DF9"/>
    <w:rsid w:val="00422ABE"/>
    <w:rsid w:val="00423D1A"/>
    <w:rsid w:val="0042406F"/>
    <w:rsid w:val="004243E6"/>
    <w:rsid w:val="00425BE9"/>
    <w:rsid w:val="0042672B"/>
    <w:rsid w:val="004273A9"/>
    <w:rsid w:val="00427606"/>
    <w:rsid w:val="00427A56"/>
    <w:rsid w:val="00430497"/>
    <w:rsid w:val="0043145B"/>
    <w:rsid w:val="004314D6"/>
    <w:rsid w:val="004316B5"/>
    <w:rsid w:val="00434452"/>
    <w:rsid w:val="004344C7"/>
    <w:rsid w:val="00436C4A"/>
    <w:rsid w:val="004407C6"/>
    <w:rsid w:val="00442905"/>
    <w:rsid w:val="004448B1"/>
    <w:rsid w:val="00446716"/>
    <w:rsid w:val="00447228"/>
    <w:rsid w:val="004477BC"/>
    <w:rsid w:val="004503C1"/>
    <w:rsid w:val="00450EEB"/>
    <w:rsid w:val="00453572"/>
    <w:rsid w:val="00454154"/>
    <w:rsid w:val="004542E0"/>
    <w:rsid w:val="00454342"/>
    <w:rsid w:val="00455669"/>
    <w:rsid w:val="004556B6"/>
    <w:rsid w:val="00455A33"/>
    <w:rsid w:val="00457547"/>
    <w:rsid w:val="004614C8"/>
    <w:rsid w:val="00461F05"/>
    <w:rsid w:val="0046323A"/>
    <w:rsid w:val="004635BD"/>
    <w:rsid w:val="004649D2"/>
    <w:rsid w:val="00466C2B"/>
    <w:rsid w:val="0046740B"/>
    <w:rsid w:val="004677C5"/>
    <w:rsid w:val="00471F78"/>
    <w:rsid w:val="00472EE2"/>
    <w:rsid w:val="00472F83"/>
    <w:rsid w:val="0047306B"/>
    <w:rsid w:val="00473898"/>
    <w:rsid w:val="004744FA"/>
    <w:rsid w:val="00474661"/>
    <w:rsid w:val="0047587F"/>
    <w:rsid w:val="00475F0B"/>
    <w:rsid w:val="00476345"/>
    <w:rsid w:val="00476677"/>
    <w:rsid w:val="00477B82"/>
    <w:rsid w:val="00480547"/>
    <w:rsid w:val="00482329"/>
    <w:rsid w:val="004836BD"/>
    <w:rsid w:val="00486275"/>
    <w:rsid w:val="00486B2B"/>
    <w:rsid w:val="00487458"/>
    <w:rsid w:val="004878B0"/>
    <w:rsid w:val="00490F89"/>
    <w:rsid w:val="004911CE"/>
    <w:rsid w:val="004917B1"/>
    <w:rsid w:val="00491D65"/>
    <w:rsid w:val="00491D73"/>
    <w:rsid w:val="004920E5"/>
    <w:rsid w:val="00492259"/>
    <w:rsid w:val="004924B8"/>
    <w:rsid w:val="00492DBD"/>
    <w:rsid w:val="00493167"/>
    <w:rsid w:val="0049427E"/>
    <w:rsid w:val="004A0AA1"/>
    <w:rsid w:val="004A19B8"/>
    <w:rsid w:val="004A2C41"/>
    <w:rsid w:val="004A2CFF"/>
    <w:rsid w:val="004A4BC9"/>
    <w:rsid w:val="004A6122"/>
    <w:rsid w:val="004A7125"/>
    <w:rsid w:val="004A7FD9"/>
    <w:rsid w:val="004B2AB4"/>
    <w:rsid w:val="004B2C1C"/>
    <w:rsid w:val="004B3334"/>
    <w:rsid w:val="004B3AFA"/>
    <w:rsid w:val="004B48F5"/>
    <w:rsid w:val="004B7EA0"/>
    <w:rsid w:val="004C081F"/>
    <w:rsid w:val="004C2BF1"/>
    <w:rsid w:val="004C4084"/>
    <w:rsid w:val="004C6583"/>
    <w:rsid w:val="004C74BB"/>
    <w:rsid w:val="004C7BFB"/>
    <w:rsid w:val="004C7CA9"/>
    <w:rsid w:val="004D06AB"/>
    <w:rsid w:val="004D07D5"/>
    <w:rsid w:val="004D10F4"/>
    <w:rsid w:val="004D1CA5"/>
    <w:rsid w:val="004D2E69"/>
    <w:rsid w:val="004D3A8D"/>
    <w:rsid w:val="004D4514"/>
    <w:rsid w:val="004D55F6"/>
    <w:rsid w:val="004E01C6"/>
    <w:rsid w:val="004E0CA3"/>
    <w:rsid w:val="004E1682"/>
    <w:rsid w:val="004E1E99"/>
    <w:rsid w:val="004E2F0C"/>
    <w:rsid w:val="004E3197"/>
    <w:rsid w:val="004E3AD7"/>
    <w:rsid w:val="004E3AE3"/>
    <w:rsid w:val="004E3C39"/>
    <w:rsid w:val="004E4258"/>
    <w:rsid w:val="004E563A"/>
    <w:rsid w:val="004F03A2"/>
    <w:rsid w:val="004F10BB"/>
    <w:rsid w:val="004F43B1"/>
    <w:rsid w:val="004F4BA8"/>
    <w:rsid w:val="004F5E8A"/>
    <w:rsid w:val="004F724E"/>
    <w:rsid w:val="005005DF"/>
    <w:rsid w:val="0050144F"/>
    <w:rsid w:val="0050300A"/>
    <w:rsid w:val="00504E30"/>
    <w:rsid w:val="005052E2"/>
    <w:rsid w:val="00506D9B"/>
    <w:rsid w:val="0050704E"/>
    <w:rsid w:val="005077F9"/>
    <w:rsid w:val="005079E3"/>
    <w:rsid w:val="0051084C"/>
    <w:rsid w:val="00511A73"/>
    <w:rsid w:val="00511C1D"/>
    <w:rsid w:val="0051387F"/>
    <w:rsid w:val="00513B77"/>
    <w:rsid w:val="00513C6C"/>
    <w:rsid w:val="00515200"/>
    <w:rsid w:val="00516B1E"/>
    <w:rsid w:val="00516E98"/>
    <w:rsid w:val="00517EAE"/>
    <w:rsid w:val="00517F85"/>
    <w:rsid w:val="00521109"/>
    <w:rsid w:val="00522F2B"/>
    <w:rsid w:val="005232CC"/>
    <w:rsid w:val="005238F4"/>
    <w:rsid w:val="00524E85"/>
    <w:rsid w:val="005262A1"/>
    <w:rsid w:val="00526FBF"/>
    <w:rsid w:val="00527733"/>
    <w:rsid w:val="00527F5D"/>
    <w:rsid w:val="00535532"/>
    <w:rsid w:val="0053622F"/>
    <w:rsid w:val="0053624D"/>
    <w:rsid w:val="00536382"/>
    <w:rsid w:val="005379E4"/>
    <w:rsid w:val="00537FD0"/>
    <w:rsid w:val="0054009D"/>
    <w:rsid w:val="0054163A"/>
    <w:rsid w:val="005423DF"/>
    <w:rsid w:val="005433E0"/>
    <w:rsid w:val="00543830"/>
    <w:rsid w:val="00553F5F"/>
    <w:rsid w:val="00554554"/>
    <w:rsid w:val="00554634"/>
    <w:rsid w:val="005560A2"/>
    <w:rsid w:val="0055788C"/>
    <w:rsid w:val="00557A17"/>
    <w:rsid w:val="00557B92"/>
    <w:rsid w:val="0056009E"/>
    <w:rsid w:val="00561D71"/>
    <w:rsid w:val="00562127"/>
    <w:rsid w:val="0056666F"/>
    <w:rsid w:val="00566E16"/>
    <w:rsid w:val="005740C5"/>
    <w:rsid w:val="00574633"/>
    <w:rsid w:val="00575FAE"/>
    <w:rsid w:val="00583730"/>
    <w:rsid w:val="005841AB"/>
    <w:rsid w:val="005862E7"/>
    <w:rsid w:val="00587621"/>
    <w:rsid w:val="00590E1A"/>
    <w:rsid w:val="00590F76"/>
    <w:rsid w:val="00591204"/>
    <w:rsid w:val="0059415E"/>
    <w:rsid w:val="005A031A"/>
    <w:rsid w:val="005A4983"/>
    <w:rsid w:val="005A6905"/>
    <w:rsid w:val="005A6EBA"/>
    <w:rsid w:val="005A76E2"/>
    <w:rsid w:val="005A7BED"/>
    <w:rsid w:val="005A7F6B"/>
    <w:rsid w:val="005B1323"/>
    <w:rsid w:val="005B1E8F"/>
    <w:rsid w:val="005B236A"/>
    <w:rsid w:val="005B25A3"/>
    <w:rsid w:val="005B74BD"/>
    <w:rsid w:val="005B7C0F"/>
    <w:rsid w:val="005C04C1"/>
    <w:rsid w:val="005C0C51"/>
    <w:rsid w:val="005C0EFD"/>
    <w:rsid w:val="005C1446"/>
    <w:rsid w:val="005C423D"/>
    <w:rsid w:val="005C6000"/>
    <w:rsid w:val="005C6BF5"/>
    <w:rsid w:val="005C7262"/>
    <w:rsid w:val="005D08B2"/>
    <w:rsid w:val="005D2177"/>
    <w:rsid w:val="005D2A66"/>
    <w:rsid w:val="005D2D9D"/>
    <w:rsid w:val="005D392B"/>
    <w:rsid w:val="005D74E0"/>
    <w:rsid w:val="005E0DBF"/>
    <w:rsid w:val="005E13C7"/>
    <w:rsid w:val="005E2816"/>
    <w:rsid w:val="005E30DF"/>
    <w:rsid w:val="005E4CEC"/>
    <w:rsid w:val="005E511D"/>
    <w:rsid w:val="005F21F1"/>
    <w:rsid w:val="005F2396"/>
    <w:rsid w:val="005F241D"/>
    <w:rsid w:val="005F3AE3"/>
    <w:rsid w:val="005F4150"/>
    <w:rsid w:val="005F4A04"/>
    <w:rsid w:val="005F54B8"/>
    <w:rsid w:val="005F59B9"/>
    <w:rsid w:val="005F67B5"/>
    <w:rsid w:val="005F6FF3"/>
    <w:rsid w:val="00600995"/>
    <w:rsid w:val="00601115"/>
    <w:rsid w:val="00603689"/>
    <w:rsid w:val="006036A6"/>
    <w:rsid w:val="00603EED"/>
    <w:rsid w:val="00604DFD"/>
    <w:rsid w:val="006062EF"/>
    <w:rsid w:val="00606456"/>
    <w:rsid w:val="00606C51"/>
    <w:rsid w:val="00610040"/>
    <w:rsid w:val="00610978"/>
    <w:rsid w:val="00611968"/>
    <w:rsid w:val="00611989"/>
    <w:rsid w:val="00613279"/>
    <w:rsid w:val="00613722"/>
    <w:rsid w:val="006140AE"/>
    <w:rsid w:val="00614F96"/>
    <w:rsid w:val="00615A1E"/>
    <w:rsid w:val="00615C29"/>
    <w:rsid w:val="006167EA"/>
    <w:rsid w:val="0061779D"/>
    <w:rsid w:val="00620922"/>
    <w:rsid w:val="0062343C"/>
    <w:rsid w:val="0062404F"/>
    <w:rsid w:val="00625353"/>
    <w:rsid w:val="00625932"/>
    <w:rsid w:val="0062705B"/>
    <w:rsid w:val="00630151"/>
    <w:rsid w:val="006301CC"/>
    <w:rsid w:val="00630E20"/>
    <w:rsid w:val="006318EF"/>
    <w:rsid w:val="00631A53"/>
    <w:rsid w:val="00632761"/>
    <w:rsid w:val="006367F3"/>
    <w:rsid w:val="00636964"/>
    <w:rsid w:val="00640BF4"/>
    <w:rsid w:val="0064118A"/>
    <w:rsid w:val="0064287A"/>
    <w:rsid w:val="006428E7"/>
    <w:rsid w:val="00642BBA"/>
    <w:rsid w:val="00642E39"/>
    <w:rsid w:val="00645479"/>
    <w:rsid w:val="006478FC"/>
    <w:rsid w:val="00650AFD"/>
    <w:rsid w:val="00651177"/>
    <w:rsid w:val="006532AC"/>
    <w:rsid w:val="0065400F"/>
    <w:rsid w:val="00654712"/>
    <w:rsid w:val="00654933"/>
    <w:rsid w:val="006565F7"/>
    <w:rsid w:val="00656D7E"/>
    <w:rsid w:val="006604EB"/>
    <w:rsid w:val="00662BCF"/>
    <w:rsid w:val="00662D10"/>
    <w:rsid w:val="00662E72"/>
    <w:rsid w:val="00664BFA"/>
    <w:rsid w:val="00664F65"/>
    <w:rsid w:val="006654A9"/>
    <w:rsid w:val="0066580F"/>
    <w:rsid w:val="00665A38"/>
    <w:rsid w:val="00666EBF"/>
    <w:rsid w:val="00667C06"/>
    <w:rsid w:val="00670352"/>
    <w:rsid w:val="0067259A"/>
    <w:rsid w:val="0067318B"/>
    <w:rsid w:val="006764CD"/>
    <w:rsid w:val="00677F9F"/>
    <w:rsid w:val="00680EF9"/>
    <w:rsid w:val="006827D5"/>
    <w:rsid w:val="0068407D"/>
    <w:rsid w:val="0068456A"/>
    <w:rsid w:val="00684C62"/>
    <w:rsid w:val="0068540F"/>
    <w:rsid w:val="0068557F"/>
    <w:rsid w:val="00686253"/>
    <w:rsid w:val="00686667"/>
    <w:rsid w:val="00691165"/>
    <w:rsid w:val="00691FE2"/>
    <w:rsid w:val="006927A8"/>
    <w:rsid w:val="0069491A"/>
    <w:rsid w:val="00696723"/>
    <w:rsid w:val="006972AA"/>
    <w:rsid w:val="006A0D5C"/>
    <w:rsid w:val="006A0E32"/>
    <w:rsid w:val="006A1E2E"/>
    <w:rsid w:val="006A21F3"/>
    <w:rsid w:val="006A5639"/>
    <w:rsid w:val="006A5BF0"/>
    <w:rsid w:val="006A63BE"/>
    <w:rsid w:val="006A6C60"/>
    <w:rsid w:val="006B0AF2"/>
    <w:rsid w:val="006B2E08"/>
    <w:rsid w:val="006B2E7E"/>
    <w:rsid w:val="006B327D"/>
    <w:rsid w:val="006B37BD"/>
    <w:rsid w:val="006B3A5D"/>
    <w:rsid w:val="006B41CC"/>
    <w:rsid w:val="006B4338"/>
    <w:rsid w:val="006B4617"/>
    <w:rsid w:val="006B4B56"/>
    <w:rsid w:val="006B4E8E"/>
    <w:rsid w:val="006B6892"/>
    <w:rsid w:val="006B6DCE"/>
    <w:rsid w:val="006B71E1"/>
    <w:rsid w:val="006C0298"/>
    <w:rsid w:val="006C0C2B"/>
    <w:rsid w:val="006C15E5"/>
    <w:rsid w:val="006C3AE3"/>
    <w:rsid w:val="006C3F75"/>
    <w:rsid w:val="006C4576"/>
    <w:rsid w:val="006C6BF3"/>
    <w:rsid w:val="006D02AF"/>
    <w:rsid w:val="006D24C4"/>
    <w:rsid w:val="006D2A7C"/>
    <w:rsid w:val="006D3D82"/>
    <w:rsid w:val="006D57AA"/>
    <w:rsid w:val="006D6626"/>
    <w:rsid w:val="006D6F6A"/>
    <w:rsid w:val="006D7845"/>
    <w:rsid w:val="006D7C82"/>
    <w:rsid w:val="006E292B"/>
    <w:rsid w:val="006E4D87"/>
    <w:rsid w:val="006E5FB7"/>
    <w:rsid w:val="006E74DB"/>
    <w:rsid w:val="006E7A64"/>
    <w:rsid w:val="006F098A"/>
    <w:rsid w:val="006F15B3"/>
    <w:rsid w:val="006F3C6A"/>
    <w:rsid w:val="006F43E6"/>
    <w:rsid w:val="006F4C35"/>
    <w:rsid w:val="006F58D6"/>
    <w:rsid w:val="006F5C37"/>
    <w:rsid w:val="006F6753"/>
    <w:rsid w:val="006F6920"/>
    <w:rsid w:val="006F75BC"/>
    <w:rsid w:val="00703048"/>
    <w:rsid w:val="007069E8"/>
    <w:rsid w:val="00706F20"/>
    <w:rsid w:val="00707091"/>
    <w:rsid w:val="00710240"/>
    <w:rsid w:val="00710541"/>
    <w:rsid w:val="00711ACF"/>
    <w:rsid w:val="00712591"/>
    <w:rsid w:val="00712DEE"/>
    <w:rsid w:val="00713041"/>
    <w:rsid w:val="0071413A"/>
    <w:rsid w:val="00716D2E"/>
    <w:rsid w:val="007170DE"/>
    <w:rsid w:val="00717D6A"/>
    <w:rsid w:val="007204C6"/>
    <w:rsid w:val="00720778"/>
    <w:rsid w:val="00720C18"/>
    <w:rsid w:val="00721CA2"/>
    <w:rsid w:val="007221CF"/>
    <w:rsid w:val="00724172"/>
    <w:rsid w:val="0072425F"/>
    <w:rsid w:val="00724B2E"/>
    <w:rsid w:val="00725314"/>
    <w:rsid w:val="00725E26"/>
    <w:rsid w:val="00726248"/>
    <w:rsid w:val="00727868"/>
    <w:rsid w:val="0072799D"/>
    <w:rsid w:val="007279D8"/>
    <w:rsid w:val="007301F7"/>
    <w:rsid w:val="007307D6"/>
    <w:rsid w:val="00732EF8"/>
    <w:rsid w:val="00733F5E"/>
    <w:rsid w:val="00734797"/>
    <w:rsid w:val="00735305"/>
    <w:rsid w:val="0073631A"/>
    <w:rsid w:val="00736ED4"/>
    <w:rsid w:val="00736ED6"/>
    <w:rsid w:val="00740C91"/>
    <w:rsid w:val="007416CB"/>
    <w:rsid w:val="00742C7B"/>
    <w:rsid w:val="00744167"/>
    <w:rsid w:val="007453E4"/>
    <w:rsid w:val="00746E75"/>
    <w:rsid w:val="00747833"/>
    <w:rsid w:val="00747E20"/>
    <w:rsid w:val="00750D47"/>
    <w:rsid w:val="00751BEB"/>
    <w:rsid w:val="007523C8"/>
    <w:rsid w:val="00755D5D"/>
    <w:rsid w:val="007566E7"/>
    <w:rsid w:val="007576B9"/>
    <w:rsid w:val="00761418"/>
    <w:rsid w:val="0076230A"/>
    <w:rsid w:val="00762D9A"/>
    <w:rsid w:val="00763340"/>
    <w:rsid w:val="007657BC"/>
    <w:rsid w:val="00766038"/>
    <w:rsid w:val="00766FA7"/>
    <w:rsid w:val="00767140"/>
    <w:rsid w:val="0076773F"/>
    <w:rsid w:val="00771A8E"/>
    <w:rsid w:val="0077218E"/>
    <w:rsid w:val="00772B37"/>
    <w:rsid w:val="007760B4"/>
    <w:rsid w:val="00776326"/>
    <w:rsid w:val="0077680B"/>
    <w:rsid w:val="007801AF"/>
    <w:rsid w:val="007803A4"/>
    <w:rsid w:val="00780E25"/>
    <w:rsid w:val="00782035"/>
    <w:rsid w:val="007840BF"/>
    <w:rsid w:val="007843AC"/>
    <w:rsid w:val="00784E85"/>
    <w:rsid w:val="00785344"/>
    <w:rsid w:val="0078574B"/>
    <w:rsid w:val="00786117"/>
    <w:rsid w:val="0078615D"/>
    <w:rsid w:val="00790064"/>
    <w:rsid w:val="007914B3"/>
    <w:rsid w:val="007938CF"/>
    <w:rsid w:val="007955C3"/>
    <w:rsid w:val="00795B68"/>
    <w:rsid w:val="0079644B"/>
    <w:rsid w:val="007971E2"/>
    <w:rsid w:val="007977FC"/>
    <w:rsid w:val="007A0EA9"/>
    <w:rsid w:val="007A106B"/>
    <w:rsid w:val="007A1242"/>
    <w:rsid w:val="007A2F59"/>
    <w:rsid w:val="007A51D0"/>
    <w:rsid w:val="007A69ED"/>
    <w:rsid w:val="007A702F"/>
    <w:rsid w:val="007B0207"/>
    <w:rsid w:val="007B0DEA"/>
    <w:rsid w:val="007B38D8"/>
    <w:rsid w:val="007B5218"/>
    <w:rsid w:val="007B5EC3"/>
    <w:rsid w:val="007B78AA"/>
    <w:rsid w:val="007C23F4"/>
    <w:rsid w:val="007C270D"/>
    <w:rsid w:val="007C36F7"/>
    <w:rsid w:val="007C400E"/>
    <w:rsid w:val="007C6AA8"/>
    <w:rsid w:val="007C702D"/>
    <w:rsid w:val="007C71FB"/>
    <w:rsid w:val="007C7D41"/>
    <w:rsid w:val="007C7E8C"/>
    <w:rsid w:val="007D001B"/>
    <w:rsid w:val="007D2195"/>
    <w:rsid w:val="007D2F36"/>
    <w:rsid w:val="007D3F8F"/>
    <w:rsid w:val="007D62F7"/>
    <w:rsid w:val="007D6AE1"/>
    <w:rsid w:val="007D7BC2"/>
    <w:rsid w:val="007E075F"/>
    <w:rsid w:val="007E0DFD"/>
    <w:rsid w:val="007E1622"/>
    <w:rsid w:val="007E23B2"/>
    <w:rsid w:val="007E27EE"/>
    <w:rsid w:val="007E3579"/>
    <w:rsid w:val="007E5667"/>
    <w:rsid w:val="007E74CE"/>
    <w:rsid w:val="007E76EA"/>
    <w:rsid w:val="007F0073"/>
    <w:rsid w:val="007F27BE"/>
    <w:rsid w:val="007F2824"/>
    <w:rsid w:val="007F35E8"/>
    <w:rsid w:val="007F460F"/>
    <w:rsid w:val="007F5B73"/>
    <w:rsid w:val="007F63B5"/>
    <w:rsid w:val="007F736A"/>
    <w:rsid w:val="00801F35"/>
    <w:rsid w:val="008047E3"/>
    <w:rsid w:val="00804B39"/>
    <w:rsid w:val="0081043A"/>
    <w:rsid w:val="00810F09"/>
    <w:rsid w:val="00815BE8"/>
    <w:rsid w:val="008165CA"/>
    <w:rsid w:val="00817501"/>
    <w:rsid w:val="00820869"/>
    <w:rsid w:val="00820A89"/>
    <w:rsid w:val="00824249"/>
    <w:rsid w:val="008262A1"/>
    <w:rsid w:val="00827C85"/>
    <w:rsid w:val="0083071A"/>
    <w:rsid w:val="0083122D"/>
    <w:rsid w:val="0083290D"/>
    <w:rsid w:val="0083308A"/>
    <w:rsid w:val="00833CF1"/>
    <w:rsid w:val="00833DD7"/>
    <w:rsid w:val="0083444B"/>
    <w:rsid w:val="008379A1"/>
    <w:rsid w:val="0084023D"/>
    <w:rsid w:val="00840980"/>
    <w:rsid w:val="0084158E"/>
    <w:rsid w:val="00841F65"/>
    <w:rsid w:val="00843A86"/>
    <w:rsid w:val="0084480D"/>
    <w:rsid w:val="008449B3"/>
    <w:rsid w:val="0084548D"/>
    <w:rsid w:val="00845AE2"/>
    <w:rsid w:val="0085082D"/>
    <w:rsid w:val="008511F2"/>
    <w:rsid w:val="0085195C"/>
    <w:rsid w:val="00852430"/>
    <w:rsid w:val="00853958"/>
    <w:rsid w:val="00853B72"/>
    <w:rsid w:val="0085554D"/>
    <w:rsid w:val="00860CAF"/>
    <w:rsid w:val="008610B4"/>
    <w:rsid w:val="008615FB"/>
    <w:rsid w:val="00862B94"/>
    <w:rsid w:val="008630CF"/>
    <w:rsid w:val="008669A8"/>
    <w:rsid w:val="00866B76"/>
    <w:rsid w:val="008706DE"/>
    <w:rsid w:val="0087082A"/>
    <w:rsid w:val="00870F65"/>
    <w:rsid w:val="00873BFE"/>
    <w:rsid w:val="0088073C"/>
    <w:rsid w:val="00880744"/>
    <w:rsid w:val="008818CB"/>
    <w:rsid w:val="00881CE3"/>
    <w:rsid w:val="00883D7A"/>
    <w:rsid w:val="00886779"/>
    <w:rsid w:val="008869DA"/>
    <w:rsid w:val="008903B0"/>
    <w:rsid w:val="0089071A"/>
    <w:rsid w:val="0089173B"/>
    <w:rsid w:val="008930C0"/>
    <w:rsid w:val="008938B0"/>
    <w:rsid w:val="00894764"/>
    <w:rsid w:val="00894B9E"/>
    <w:rsid w:val="008961E5"/>
    <w:rsid w:val="00897442"/>
    <w:rsid w:val="008A2AAA"/>
    <w:rsid w:val="008A33BC"/>
    <w:rsid w:val="008A3BB4"/>
    <w:rsid w:val="008A5343"/>
    <w:rsid w:val="008A6FA0"/>
    <w:rsid w:val="008B0021"/>
    <w:rsid w:val="008B05A2"/>
    <w:rsid w:val="008B0B00"/>
    <w:rsid w:val="008B1658"/>
    <w:rsid w:val="008B2C10"/>
    <w:rsid w:val="008B2F13"/>
    <w:rsid w:val="008B32A4"/>
    <w:rsid w:val="008B3967"/>
    <w:rsid w:val="008B3B69"/>
    <w:rsid w:val="008B4521"/>
    <w:rsid w:val="008B47C6"/>
    <w:rsid w:val="008B489D"/>
    <w:rsid w:val="008B4EB0"/>
    <w:rsid w:val="008B6F86"/>
    <w:rsid w:val="008C0816"/>
    <w:rsid w:val="008C0E3E"/>
    <w:rsid w:val="008C21BB"/>
    <w:rsid w:val="008C234A"/>
    <w:rsid w:val="008C38A0"/>
    <w:rsid w:val="008C3E33"/>
    <w:rsid w:val="008C3ED4"/>
    <w:rsid w:val="008C4CF9"/>
    <w:rsid w:val="008C4EA2"/>
    <w:rsid w:val="008C4F1F"/>
    <w:rsid w:val="008C5903"/>
    <w:rsid w:val="008C5D39"/>
    <w:rsid w:val="008C66C3"/>
    <w:rsid w:val="008C7089"/>
    <w:rsid w:val="008D1700"/>
    <w:rsid w:val="008D28D5"/>
    <w:rsid w:val="008D2C28"/>
    <w:rsid w:val="008D3139"/>
    <w:rsid w:val="008D53D6"/>
    <w:rsid w:val="008D5461"/>
    <w:rsid w:val="008D6667"/>
    <w:rsid w:val="008D67D2"/>
    <w:rsid w:val="008D71E0"/>
    <w:rsid w:val="008D76DE"/>
    <w:rsid w:val="008D79CB"/>
    <w:rsid w:val="008E0275"/>
    <w:rsid w:val="008E080A"/>
    <w:rsid w:val="008E11C4"/>
    <w:rsid w:val="008E12DF"/>
    <w:rsid w:val="008E141B"/>
    <w:rsid w:val="008E1916"/>
    <w:rsid w:val="008E3723"/>
    <w:rsid w:val="008F0463"/>
    <w:rsid w:val="008F17BC"/>
    <w:rsid w:val="008F2165"/>
    <w:rsid w:val="008F2E00"/>
    <w:rsid w:val="00900D79"/>
    <w:rsid w:val="00901ECA"/>
    <w:rsid w:val="0090263F"/>
    <w:rsid w:val="00902D91"/>
    <w:rsid w:val="00903FE1"/>
    <w:rsid w:val="009045B1"/>
    <w:rsid w:val="009045B2"/>
    <w:rsid w:val="0091230F"/>
    <w:rsid w:val="0091332E"/>
    <w:rsid w:val="00914D27"/>
    <w:rsid w:val="00914EE2"/>
    <w:rsid w:val="00914FE3"/>
    <w:rsid w:val="00916C61"/>
    <w:rsid w:val="00921DC8"/>
    <w:rsid w:val="00923771"/>
    <w:rsid w:val="00925B32"/>
    <w:rsid w:val="00926CAA"/>
    <w:rsid w:val="00926EDA"/>
    <w:rsid w:val="00927A92"/>
    <w:rsid w:val="00927C7A"/>
    <w:rsid w:val="009324B7"/>
    <w:rsid w:val="00934709"/>
    <w:rsid w:val="00942AEF"/>
    <w:rsid w:val="00942E93"/>
    <w:rsid w:val="009436E6"/>
    <w:rsid w:val="00944AD4"/>
    <w:rsid w:val="00944D7B"/>
    <w:rsid w:val="00945454"/>
    <w:rsid w:val="00945E36"/>
    <w:rsid w:val="00946814"/>
    <w:rsid w:val="00946A16"/>
    <w:rsid w:val="009509D2"/>
    <w:rsid w:val="00951227"/>
    <w:rsid w:val="00954E31"/>
    <w:rsid w:val="00957F49"/>
    <w:rsid w:val="00961847"/>
    <w:rsid w:val="00961B4E"/>
    <w:rsid w:val="009629DB"/>
    <w:rsid w:val="00963DEB"/>
    <w:rsid w:val="00964CAC"/>
    <w:rsid w:val="00964EAD"/>
    <w:rsid w:val="00965A14"/>
    <w:rsid w:val="00972376"/>
    <w:rsid w:val="00972E27"/>
    <w:rsid w:val="009733D0"/>
    <w:rsid w:val="00974B87"/>
    <w:rsid w:val="009768FB"/>
    <w:rsid w:val="0098034A"/>
    <w:rsid w:val="00980515"/>
    <w:rsid w:val="00980926"/>
    <w:rsid w:val="00981A9A"/>
    <w:rsid w:val="00981CEB"/>
    <w:rsid w:val="009826DA"/>
    <w:rsid w:val="0098341F"/>
    <w:rsid w:val="00985DB2"/>
    <w:rsid w:val="0098649A"/>
    <w:rsid w:val="00986942"/>
    <w:rsid w:val="0099117E"/>
    <w:rsid w:val="00993C1A"/>
    <w:rsid w:val="00994117"/>
    <w:rsid w:val="00995028"/>
    <w:rsid w:val="009957AF"/>
    <w:rsid w:val="0099601E"/>
    <w:rsid w:val="00996880"/>
    <w:rsid w:val="009A0A4C"/>
    <w:rsid w:val="009A2023"/>
    <w:rsid w:val="009A4C77"/>
    <w:rsid w:val="009A6D75"/>
    <w:rsid w:val="009B06C0"/>
    <w:rsid w:val="009B1BF9"/>
    <w:rsid w:val="009B338D"/>
    <w:rsid w:val="009B5FE0"/>
    <w:rsid w:val="009B7B77"/>
    <w:rsid w:val="009C006D"/>
    <w:rsid w:val="009C106A"/>
    <w:rsid w:val="009C12B7"/>
    <w:rsid w:val="009C1D07"/>
    <w:rsid w:val="009C21AE"/>
    <w:rsid w:val="009C2E99"/>
    <w:rsid w:val="009C32F0"/>
    <w:rsid w:val="009D2D3F"/>
    <w:rsid w:val="009D41D6"/>
    <w:rsid w:val="009D5EB7"/>
    <w:rsid w:val="009E1425"/>
    <w:rsid w:val="009E174A"/>
    <w:rsid w:val="009E1F79"/>
    <w:rsid w:val="009E2E9C"/>
    <w:rsid w:val="009E3DB6"/>
    <w:rsid w:val="009E40A2"/>
    <w:rsid w:val="009E4C24"/>
    <w:rsid w:val="009E4E97"/>
    <w:rsid w:val="009E58C5"/>
    <w:rsid w:val="009F0230"/>
    <w:rsid w:val="009F0CE0"/>
    <w:rsid w:val="009F12D6"/>
    <w:rsid w:val="009F34B0"/>
    <w:rsid w:val="009F4A19"/>
    <w:rsid w:val="009F5542"/>
    <w:rsid w:val="00A00ADD"/>
    <w:rsid w:val="00A00CF1"/>
    <w:rsid w:val="00A016CB"/>
    <w:rsid w:val="00A04B23"/>
    <w:rsid w:val="00A07377"/>
    <w:rsid w:val="00A10272"/>
    <w:rsid w:val="00A10DC0"/>
    <w:rsid w:val="00A11131"/>
    <w:rsid w:val="00A115BA"/>
    <w:rsid w:val="00A12637"/>
    <w:rsid w:val="00A1282B"/>
    <w:rsid w:val="00A12B00"/>
    <w:rsid w:val="00A13A7C"/>
    <w:rsid w:val="00A14E85"/>
    <w:rsid w:val="00A1514C"/>
    <w:rsid w:val="00A157EF"/>
    <w:rsid w:val="00A17B88"/>
    <w:rsid w:val="00A204EF"/>
    <w:rsid w:val="00A21EA3"/>
    <w:rsid w:val="00A225B6"/>
    <w:rsid w:val="00A22C88"/>
    <w:rsid w:val="00A230C1"/>
    <w:rsid w:val="00A235B5"/>
    <w:rsid w:val="00A23657"/>
    <w:rsid w:val="00A24DE0"/>
    <w:rsid w:val="00A258A9"/>
    <w:rsid w:val="00A26406"/>
    <w:rsid w:val="00A278B8"/>
    <w:rsid w:val="00A31168"/>
    <w:rsid w:val="00A35827"/>
    <w:rsid w:val="00A369D6"/>
    <w:rsid w:val="00A36A31"/>
    <w:rsid w:val="00A40273"/>
    <w:rsid w:val="00A414BF"/>
    <w:rsid w:val="00A41B6B"/>
    <w:rsid w:val="00A42EAC"/>
    <w:rsid w:val="00A435C5"/>
    <w:rsid w:val="00A438BD"/>
    <w:rsid w:val="00A5078C"/>
    <w:rsid w:val="00A5205E"/>
    <w:rsid w:val="00A5290E"/>
    <w:rsid w:val="00A53022"/>
    <w:rsid w:val="00A54AC2"/>
    <w:rsid w:val="00A5610B"/>
    <w:rsid w:val="00A57A1C"/>
    <w:rsid w:val="00A57D4D"/>
    <w:rsid w:val="00A60D09"/>
    <w:rsid w:val="00A60DCC"/>
    <w:rsid w:val="00A60DEC"/>
    <w:rsid w:val="00A615A6"/>
    <w:rsid w:val="00A61EF3"/>
    <w:rsid w:val="00A627F7"/>
    <w:rsid w:val="00A6326E"/>
    <w:rsid w:val="00A64587"/>
    <w:rsid w:val="00A65C13"/>
    <w:rsid w:val="00A662DF"/>
    <w:rsid w:val="00A66AF6"/>
    <w:rsid w:val="00A72354"/>
    <w:rsid w:val="00A72D85"/>
    <w:rsid w:val="00A72E01"/>
    <w:rsid w:val="00A7386C"/>
    <w:rsid w:val="00A744E4"/>
    <w:rsid w:val="00A75739"/>
    <w:rsid w:val="00A766AB"/>
    <w:rsid w:val="00A77F1A"/>
    <w:rsid w:val="00A80B19"/>
    <w:rsid w:val="00A81782"/>
    <w:rsid w:val="00A83080"/>
    <w:rsid w:val="00A83E7F"/>
    <w:rsid w:val="00A84C9E"/>
    <w:rsid w:val="00A84F7F"/>
    <w:rsid w:val="00A858B2"/>
    <w:rsid w:val="00A8672B"/>
    <w:rsid w:val="00A91526"/>
    <w:rsid w:val="00A915E1"/>
    <w:rsid w:val="00A9414C"/>
    <w:rsid w:val="00A948E9"/>
    <w:rsid w:val="00A95982"/>
    <w:rsid w:val="00A95E21"/>
    <w:rsid w:val="00A96C64"/>
    <w:rsid w:val="00A96F36"/>
    <w:rsid w:val="00AA08BA"/>
    <w:rsid w:val="00AA0980"/>
    <w:rsid w:val="00AA0D5F"/>
    <w:rsid w:val="00AA1F49"/>
    <w:rsid w:val="00AA29ED"/>
    <w:rsid w:val="00AA29FE"/>
    <w:rsid w:val="00AA4873"/>
    <w:rsid w:val="00AA491A"/>
    <w:rsid w:val="00AA768E"/>
    <w:rsid w:val="00AB0676"/>
    <w:rsid w:val="00AB0A35"/>
    <w:rsid w:val="00AB131F"/>
    <w:rsid w:val="00AB1BA4"/>
    <w:rsid w:val="00AB32E1"/>
    <w:rsid w:val="00AB67AC"/>
    <w:rsid w:val="00AC10E8"/>
    <w:rsid w:val="00AC1B32"/>
    <w:rsid w:val="00AC2944"/>
    <w:rsid w:val="00AC2A3C"/>
    <w:rsid w:val="00AC2DA1"/>
    <w:rsid w:val="00AC4FA2"/>
    <w:rsid w:val="00AC5642"/>
    <w:rsid w:val="00AC7317"/>
    <w:rsid w:val="00AC75C8"/>
    <w:rsid w:val="00AC78FB"/>
    <w:rsid w:val="00AC7EFE"/>
    <w:rsid w:val="00AD07EF"/>
    <w:rsid w:val="00AD0F0E"/>
    <w:rsid w:val="00AD1CE8"/>
    <w:rsid w:val="00AD51D2"/>
    <w:rsid w:val="00AD5821"/>
    <w:rsid w:val="00AD734B"/>
    <w:rsid w:val="00AE089A"/>
    <w:rsid w:val="00AE0E05"/>
    <w:rsid w:val="00AE0F63"/>
    <w:rsid w:val="00AE21FB"/>
    <w:rsid w:val="00AE2615"/>
    <w:rsid w:val="00AE284A"/>
    <w:rsid w:val="00AE362C"/>
    <w:rsid w:val="00AF3021"/>
    <w:rsid w:val="00AF40B6"/>
    <w:rsid w:val="00AF5FF2"/>
    <w:rsid w:val="00AF64A4"/>
    <w:rsid w:val="00AF7CF1"/>
    <w:rsid w:val="00B02731"/>
    <w:rsid w:val="00B0327C"/>
    <w:rsid w:val="00B1124C"/>
    <w:rsid w:val="00B115B9"/>
    <w:rsid w:val="00B12958"/>
    <w:rsid w:val="00B12A2F"/>
    <w:rsid w:val="00B12D87"/>
    <w:rsid w:val="00B1383C"/>
    <w:rsid w:val="00B1443C"/>
    <w:rsid w:val="00B1740C"/>
    <w:rsid w:val="00B17468"/>
    <w:rsid w:val="00B178C8"/>
    <w:rsid w:val="00B208B4"/>
    <w:rsid w:val="00B209E8"/>
    <w:rsid w:val="00B20BAB"/>
    <w:rsid w:val="00B21476"/>
    <w:rsid w:val="00B22E9D"/>
    <w:rsid w:val="00B2336B"/>
    <w:rsid w:val="00B25D08"/>
    <w:rsid w:val="00B26961"/>
    <w:rsid w:val="00B26A0E"/>
    <w:rsid w:val="00B302B7"/>
    <w:rsid w:val="00B30915"/>
    <w:rsid w:val="00B30CB4"/>
    <w:rsid w:val="00B320A2"/>
    <w:rsid w:val="00B331D5"/>
    <w:rsid w:val="00B33901"/>
    <w:rsid w:val="00B35A41"/>
    <w:rsid w:val="00B35C43"/>
    <w:rsid w:val="00B40068"/>
    <w:rsid w:val="00B40134"/>
    <w:rsid w:val="00B4055A"/>
    <w:rsid w:val="00B420D4"/>
    <w:rsid w:val="00B44906"/>
    <w:rsid w:val="00B452FD"/>
    <w:rsid w:val="00B45BE1"/>
    <w:rsid w:val="00B45FAB"/>
    <w:rsid w:val="00B46D84"/>
    <w:rsid w:val="00B4724E"/>
    <w:rsid w:val="00B5025F"/>
    <w:rsid w:val="00B51032"/>
    <w:rsid w:val="00B5262E"/>
    <w:rsid w:val="00B52D7B"/>
    <w:rsid w:val="00B52FB2"/>
    <w:rsid w:val="00B54B2F"/>
    <w:rsid w:val="00B552E7"/>
    <w:rsid w:val="00B559B9"/>
    <w:rsid w:val="00B5601D"/>
    <w:rsid w:val="00B562D9"/>
    <w:rsid w:val="00B569DD"/>
    <w:rsid w:val="00B57264"/>
    <w:rsid w:val="00B62096"/>
    <w:rsid w:val="00B62994"/>
    <w:rsid w:val="00B64CB8"/>
    <w:rsid w:val="00B6751F"/>
    <w:rsid w:val="00B7038C"/>
    <w:rsid w:val="00B73785"/>
    <w:rsid w:val="00B74C36"/>
    <w:rsid w:val="00B74C58"/>
    <w:rsid w:val="00B74CD9"/>
    <w:rsid w:val="00B7518F"/>
    <w:rsid w:val="00B755DD"/>
    <w:rsid w:val="00B75701"/>
    <w:rsid w:val="00B771B2"/>
    <w:rsid w:val="00B8287F"/>
    <w:rsid w:val="00B84750"/>
    <w:rsid w:val="00B85B1E"/>
    <w:rsid w:val="00B8648A"/>
    <w:rsid w:val="00B8723E"/>
    <w:rsid w:val="00B92756"/>
    <w:rsid w:val="00B92B27"/>
    <w:rsid w:val="00B93F09"/>
    <w:rsid w:val="00B9493A"/>
    <w:rsid w:val="00B95317"/>
    <w:rsid w:val="00B9544F"/>
    <w:rsid w:val="00B967C5"/>
    <w:rsid w:val="00BA1925"/>
    <w:rsid w:val="00BA2558"/>
    <w:rsid w:val="00BA2D65"/>
    <w:rsid w:val="00BA46D8"/>
    <w:rsid w:val="00BA4AAC"/>
    <w:rsid w:val="00BA6A7A"/>
    <w:rsid w:val="00BA6B9F"/>
    <w:rsid w:val="00BA70CB"/>
    <w:rsid w:val="00BB02F2"/>
    <w:rsid w:val="00BB2D64"/>
    <w:rsid w:val="00BB79E4"/>
    <w:rsid w:val="00BB7A6C"/>
    <w:rsid w:val="00BB7D65"/>
    <w:rsid w:val="00BC151C"/>
    <w:rsid w:val="00BC1E4F"/>
    <w:rsid w:val="00BC36EF"/>
    <w:rsid w:val="00BC3AA7"/>
    <w:rsid w:val="00BC3CB2"/>
    <w:rsid w:val="00BC4887"/>
    <w:rsid w:val="00BC6383"/>
    <w:rsid w:val="00BC77AA"/>
    <w:rsid w:val="00BC7CA0"/>
    <w:rsid w:val="00BD00CF"/>
    <w:rsid w:val="00BD09BB"/>
    <w:rsid w:val="00BD0E97"/>
    <w:rsid w:val="00BD169B"/>
    <w:rsid w:val="00BD19D8"/>
    <w:rsid w:val="00BD1DDD"/>
    <w:rsid w:val="00BD2B3A"/>
    <w:rsid w:val="00BD48F9"/>
    <w:rsid w:val="00BD7A11"/>
    <w:rsid w:val="00BD7F7B"/>
    <w:rsid w:val="00BE0083"/>
    <w:rsid w:val="00BE103C"/>
    <w:rsid w:val="00BE495C"/>
    <w:rsid w:val="00BE4BE4"/>
    <w:rsid w:val="00BE4FDD"/>
    <w:rsid w:val="00BE588D"/>
    <w:rsid w:val="00BE6500"/>
    <w:rsid w:val="00BE6739"/>
    <w:rsid w:val="00BF01EB"/>
    <w:rsid w:val="00BF0BAB"/>
    <w:rsid w:val="00BF0C74"/>
    <w:rsid w:val="00BF1545"/>
    <w:rsid w:val="00BF178D"/>
    <w:rsid w:val="00BF2935"/>
    <w:rsid w:val="00BF2F3C"/>
    <w:rsid w:val="00BF3E49"/>
    <w:rsid w:val="00BF433D"/>
    <w:rsid w:val="00BF441F"/>
    <w:rsid w:val="00BF647B"/>
    <w:rsid w:val="00C01054"/>
    <w:rsid w:val="00C019F5"/>
    <w:rsid w:val="00C02EF2"/>
    <w:rsid w:val="00C03708"/>
    <w:rsid w:val="00C05865"/>
    <w:rsid w:val="00C05E4E"/>
    <w:rsid w:val="00C061B1"/>
    <w:rsid w:val="00C06302"/>
    <w:rsid w:val="00C0691E"/>
    <w:rsid w:val="00C06AA5"/>
    <w:rsid w:val="00C07F3A"/>
    <w:rsid w:val="00C1055A"/>
    <w:rsid w:val="00C1469F"/>
    <w:rsid w:val="00C161F5"/>
    <w:rsid w:val="00C163BC"/>
    <w:rsid w:val="00C1713E"/>
    <w:rsid w:val="00C17BC8"/>
    <w:rsid w:val="00C17F3E"/>
    <w:rsid w:val="00C2091A"/>
    <w:rsid w:val="00C20FF8"/>
    <w:rsid w:val="00C22DEC"/>
    <w:rsid w:val="00C240FA"/>
    <w:rsid w:val="00C244F3"/>
    <w:rsid w:val="00C25646"/>
    <w:rsid w:val="00C25BD7"/>
    <w:rsid w:val="00C2609E"/>
    <w:rsid w:val="00C2653A"/>
    <w:rsid w:val="00C27605"/>
    <w:rsid w:val="00C30890"/>
    <w:rsid w:val="00C30E6F"/>
    <w:rsid w:val="00C318AF"/>
    <w:rsid w:val="00C321EF"/>
    <w:rsid w:val="00C33F46"/>
    <w:rsid w:val="00C356F5"/>
    <w:rsid w:val="00C35F21"/>
    <w:rsid w:val="00C37FB1"/>
    <w:rsid w:val="00C40434"/>
    <w:rsid w:val="00C40BB9"/>
    <w:rsid w:val="00C43B4B"/>
    <w:rsid w:val="00C43F1D"/>
    <w:rsid w:val="00C44565"/>
    <w:rsid w:val="00C452B2"/>
    <w:rsid w:val="00C45EDE"/>
    <w:rsid w:val="00C51BB2"/>
    <w:rsid w:val="00C531F3"/>
    <w:rsid w:val="00C5478F"/>
    <w:rsid w:val="00C6101A"/>
    <w:rsid w:val="00C62201"/>
    <w:rsid w:val="00C629AF"/>
    <w:rsid w:val="00C653CA"/>
    <w:rsid w:val="00C715C5"/>
    <w:rsid w:val="00C732D5"/>
    <w:rsid w:val="00C744A7"/>
    <w:rsid w:val="00C74582"/>
    <w:rsid w:val="00C76494"/>
    <w:rsid w:val="00C80FF4"/>
    <w:rsid w:val="00C81DBE"/>
    <w:rsid w:val="00C8228B"/>
    <w:rsid w:val="00C860EF"/>
    <w:rsid w:val="00C864AF"/>
    <w:rsid w:val="00C86B95"/>
    <w:rsid w:val="00C86CC2"/>
    <w:rsid w:val="00C86EC5"/>
    <w:rsid w:val="00C86F2F"/>
    <w:rsid w:val="00C87CDF"/>
    <w:rsid w:val="00CA0415"/>
    <w:rsid w:val="00CA0606"/>
    <w:rsid w:val="00CA0B13"/>
    <w:rsid w:val="00CA12D5"/>
    <w:rsid w:val="00CA1472"/>
    <w:rsid w:val="00CA2BFA"/>
    <w:rsid w:val="00CA2EC9"/>
    <w:rsid w:val="00CA5C6B"/>
    <w:rsid w:val="00CA656F"/>
    <w:rsid w:val="00CA68E7"/>
    <w:rsid w:val="00CA6F22"/>
    <w:rsid w:val="00CB037F"/>
    <w:rsid w:val="00CB47E9"/>
    <w:rsid w:val="00CB7F00"/>
    <w:rsid w:val="00CC3A88"/>
    <w:rsid w:val="00CC3B6C"/>
    <w:rsid w:val="00CC4757"/>
    <w:rsid w:val="00CC5386"/>
    <w:rsid w:val="00CC5527"/>
    <w:rsid w:val="00CC5A80"/>
    <w:rsid w:val="00CD0D74"/>
    <w:rsid w:val="00CD2712"/>
    <w:rsid w:val="00CD3160"/>
    <w:rsid w:val="00CD36C3"/>
    <w:rsid w:val="00CD3960"/>
    <w:rsid w:val="00CD43F3"/>
    <w:rsid w:val="00CD59D8"/>
    <w:rsid w:val="00CD75DD"/>
    <w:rsid w:val="00CD788E"/>
    <w:rsid w:val="00CE0249"/>
    <w:rsid w:val="00CE0E83"/>
    <w:rsid w:val="00CE1AA2"/>
    <w:rsid w:val="00CE1D76"/>
    <w:rsid w:val="00CE2DB8"/>
    <w:rsid w:val="00CE2F92"/>
    <w:rsid w:val="00CE7AF5"/>
    <w:rsid w:val="00CF0579"/>
    <w:rsid w:val="00CF09BA"/>
    <w:rsid w:val="00CF3543"/>
    <w:rsid w:val="00CF3E2C"/>
    <w:rsid w:val="00CF41B2"/>
    <w:rsid w:val="00CF57B7"/>
    <w:rsid w:val="00CF58FA"/>
    <w:rsid w:val="00CF671D"/>
    <w:rsid w:val="00CF74EF"/>
    <w:rsid w:val="00D012E1"/>
    <w:rsid w:val="00D02320"/>
    <w:rsid w:val="00D02E5F"/>
    <w:rsid w:val="00D04294"/>
    <w:rsid w:val="00D0525C"/>
    <w:rsid w:val="00D065CB"/>
    <w:rsid w:val="00D1176E"/>
    <w:rsid w:val="00D127E6"/>
    <w:rsid w:val="00D12ABA"/>
    <w:rsid w:val="00D12BDE"/>
    <w:rsid w:val="00D12FB1"/>
    <w:rsid w:val="00D152E1"/>
    <w:rsid w:val="00D169EE"/>
    <w:rsid w:val="00D17EF1"/>
    <w:rsid w:val="00D20780"/>
    <w:rsid w:val="00D212E0"/>
    <w:rsid w:val="00D214EC"/>
    <w:rsid w:val="00D2240A"/>
    <w:rsid w:val="00D229E0"/>
    <w:rsid w:val="00D31C6F"/>
    <w:rsid w:val="00D32EF3"/>
    <w:rsid w:val="00D35C52"/>
    <w:rsid w:val="00D37499"/>
    <w:rsid w:val="00D4016D"/>
    <w:rsid w:val="00D41AEA"/>
    <w:rsid w:val="00D43CA6"/>
    <w:rsid w:val="00D44684"/>
    <w:rsid w:val="00D44AC5"/>
    <w:rsid w:val="00D47139"/>
    <w:rsid w:val="00D47503"/>
    <w:rsid w:val="00D51475"/>
    <w:rsid w:val="00D5203D"/>
    <w:rsid w:val="00D537C9"/>
    <w:rsid w:val="00D53BB5"/>
    <w:rsid w:val="00D53EC1"/>
    <w:rsid w:val="00D54706"/>
    <w:rsid w:val="00D555A6"/>
    <w:rsid w:val="00D562C6"/>
    <w:rsid w:val="00D56A01"/>
    <w:rsid w:val="00D56BD7"/>
    <w:rsid w:val="00D61A64"/>
    <w:rsid w:val="00D629E6"/>
    <w:rsid w:val="00D6409D"/>
    <w:rsid w:val="00D65878"/>
    <w:rsid w:val="00D65A0C"/>
    <w:rsid w:val="00D66B33"/>
    <w:rsid w:val="00D704B2"/>
    <w:rsid w:val="00D71065"/>
    <w:rsid w:val="00D71F53"/>
    <w:rsid w:val="00D724F0"/>
    <w:rsid w:val="00D750F2"/>
    <w:rsid w:val="00D753FF"/>
    <w:rsid w:val="00D75A51"/>
    <w:rsid w:val="00D75BF5"/>
    <w:rsid w:val="00D7621E"/>
    <w:rsid w:val="00D769DA"/>
    <w:rsid w:val="00D76D3C"/>
    <w:rsid w:val="00D81287"/>
    <w:rsid w:val="00D840CD"/>
    <w:rsid w:val="00D849AB"/>
    <w:rsid w:val="00D861E6"/>
    <w:rsid w:val="00D863F9"/>
    <w:rsid w:val="00D86F5E"/>
    <w:rsid w:val="00D90A56"/>
    <w:rsid w:val="00D91269"/>
    <w:rsid w:val="00D91714"/>
    <w:rsid w:val="00D9218D"/>
    <w:rsid w:val="00D921AC"/>
    <w:rsid w:val="00D9352B"/>
    <w:rsid w:val="00D94359"/>
    <w:rsid w:val="00D956E3"/>
    <w:rsid w:val="00D95AE1"/>
    <w:rsid w:val="00D969DB"/>
    <w:rsid w:val="00D96D60"/>
    <w:rsid w:val="00DA0485"/>
    <w:rsid w:val="00DA2599"/>
    <w:rsid w:val="00DA3150"/>
    <w:rsid w:val="00DA32C5"/>
    <w:rsid w:val="00DA3473"/>
    <w:rsid w:val="00DA44B4"/>
    <w:rsid w:val="00DA4A8C"/>
    <w:rsid w:val="00DA4ED1"/>
    <w:rsid w:val="00DA55D3"/>
    <w:rsid w:val="00DB13F4"/>
    <w:rsid w:val="00DB2D57"/>
    <w:rsid w:val="00DB2FB7"/>
    <w:rsid w:val="00DB3FB4"/>
    <w:rsid w:val="00DB565E"/>
    <w:rsid w:val="00DB615F"/>
    <w:rsid w:val="00DB6DC3"/>
    <w:rsid w:val="00DC12FD"/>
    <w:rsid w:val="00DC1414"/>
    <w:rsid w:val="00DC2A37"/>
    <w:rsid w:val="00DC3EBC"/>
    <w:rsid w:val="00DC4956"/>
    <w:rsid w:val="00DC743C"/>
    <w:rsid w:val="00DC77EE"/>
    <w:rsid w:val="00DD1825"/>
    <w:rsid w:val="00DD18A1"/>
    <w:rsid w:val="00DD3236"/>
    <w:rsid w:val="00DD4AF5"/>
    <w:rsid w:val="00DD7618"/>
    <w:rsid w:val="00DD7934"/>
    <w:rsid w:val="00DE15C4"/>
    <w:rsid w:val="00DE2FFF"/>
    <w:rsid w:val="00DE31C6"/>
    <w:rsid w:val="00DE3960"/>
    <w:rsid w:val="00DE43A9"/>
    <w:rsid w:val="00DE538B"/>
    <w:rsid w:val="00DE5642"/>
    <w:rsid w:val="00DE74B5"/>
    <w:rsid w:val="00DF1782"/>
    <w:rsid w:val="00DF1BE0"/>
    <w:rsid w:val="00DF207C"/>
    <w:rsid w:val="00DF23D6"/>
    <w:rsid w:val="00DF2EA9"/>
    <w:rsid w:val="00DF356A"/>
    <w:rsid w:val="00DF55BE"/>
    <w:rsid w:val="00DF5AA1"/>
    <w:rsid w:val="00DF724D"/>
    <w:rsid w:val="00E0072F"/>
    <w:rsid w:val="00E00801"/>
    <w:rsid w:val="00E00F64"/>
    <w:rsid w:val="00E01E23"/>
    <w:rsid w:val="00E0201E"/>
    <w:rsid w:val="00E03BCD"/>
    <w:rsid w:val="00E04A75"/>
    <w:rsid w:val="00E0501A"/>
    <w:rsid w:val="00E100B3"/>
    <w:rsid w:val="00E110B6"/>
    <w:rsid w:val="00E13AB7"/>
    <w:rsid w:val="00E145AE"/>
    <w:rsid w:val="00E149CE"/>
    <w:rsid w:val="00E168E4"/>
    <w:rsid w:val="00E1756A"/>
    <w:rsid w:val="00E20961"/>
    <w:rsid w:val="00E21177"/>
    <w:rsid w:val="00E21C97"/>
    <w:rsid w:val="00E220FA"/>
    <w:rsid w:val="00E23D34"/>
    <w:rsid w:val="00E24035"/>
    <w:rsid w:val="00E24992"/>
    <w:rsid w:val="00E24BB4"/>
    <w:rsid w:val="00E24E7F"/>
    <w:rsid w:val="00E26930"/>
    <w:rsid w:val="00E27E87"/>
    <w:rsid w:val="00E312F6"/>
    <w:rsid w:val="00E32B78"/>
    <w:rsid w:val="00E33E6B"/>
    <w:rsid w:val="00E35CCC"/>
    <w:rsid w:val="00E40CE4"/>
    <w:rsid w:val="00E41038"/>
    <w:rsid w:val="00E42939"/>
    <w:rsid w:val="00E4514B"/>
    <w:rsid w:val="00E50165"/>
    <w:rsid w:val="00E50429"/>
    <w:rsid w:val="00E50DC4"/>
    <w:rsid w:val="00E50E26"/>
    <w:rsid w:val="00E51BF6"/>
    <w:rsid w:val="00E52036"/>
    <w:rsid w:val="00E52314"/>
    <w:rsid w:val="00E5348A"/>
    <w:rsid w:val="00E54327"/>
    <w:rsid w:val="00E5479A"/>
    <w:rsid w:val="00E54BF8"/>
    <w:rsid w:val="00E55110"/>
    <w:rsid w:val="00E5572E"/>
    <w:rsid w:val="00E55B11"/>
    <w:rsid w:val="00E55EE1"/>
    <w:rsid w:val="00E56620"/>
    <w:rsid w:val="00E56873"/>
    <w:rsid w:val="00E646DF"/>
    <w:rsid w:val="00E64E6A"/>
    <w:rsid w:val="00E6527F"/>
    <w:rsid w:val="00E6647D"/>
    <w:rsid w:val="00E67DA3"/>
    <w:rsid w:val="00E70161"/>
    <w:rsid w:val="00E7027B"/>
    <w:rsid w:val="00E7089B"/>
    <w:rsid w:val="00E73437"/>
    <w:rsid w:val="00E742ED"/>
    <w:rsid w:val="00E758B2"/>
    <w:rsid w:val="00E80131"/>
    <w:rsid w:val="00E80314"/>
    <w:rsid w:val="00E8131C"/>
    <w:rsid w:val="00E83EBE"/>
    <w:rsid w:val="00E852A8"/>
    <w:rsid w:val="00E8593D"/>
    <w:rsid w:val="00E86080"/>
    <w:rsid w:val="00E862D4"/>
    <w:rsid w:val="00E868C9"/>
    <w:rsid w:val="00E87D6C"/>
    <w:rsid w:val="00E90B2D"/>
    <w:rsid w:val="00E92DD8"/>
    <w:rsid w:val="00E9436A"/>
    <w:rsid w:val="00E96B3A"/>
    <w:rsid w:val="00EB1BA6"/>
    <w:rsid w:val="00EB6C09"/>
    <w:rsid w:val="00EC0C42"/>
    <w:rsid w:val="00EC1A8A"/>
    <w:rsid w:val="00EC362A"/>
    <w:rsid w:val="00EC3BED"/>
    <w:rsid w:val="00EC5247"/>
    <w:rsid w:val="00EC583A"/>
    <w:rsid w:val="00ED183B"/>
    <w:rsid w:val="00ED3E30"/>
    <w:rsid w:val="00ED54F8"/>
    <w:rsid w:val="00EE22D4"/>
    <w:rsid w:val="00EE29BF"/>
    <w:rsid w:val="00EE41BD"/>
    <w:rsid w:val="00EE6268"/>
    <w:rsid w:val="00EE632C"/>
    <w:rsid w:val="00EE6647"/>
    <w:rsid w:val="00EE6EDB"/>
    <w:rsid w:val="00EE7D82"/>
    <w:rsid w:val="00EF5631"/>
    <w:rsid w:val="00EF6497"/>
    <w:rsid w:val="00F0079A"/>
    <w:rsid w:val="00F0094E"/>
    <w:rsid w:val="00F02203"/>
    <w:rsid w:val="00F02B34"/>
    <w:rsid w:val="00F02C09"/>
    <w:rsid w:val="00F036DD"/>
    <w:rsid w:val="00F044AC"/>
    <w:rsid w:val="00F0525A"/>
    <w:rsid w:val="00F06031"/>
    <w:rsid w:val="00F06E95"/>
    <w:rsid w:val="00F077DC"/>
    <w:rsid w:val="00F07E2D"/>
    <w:rsid w:val="00F1160A"/>
    <w:rsid w:val="00F129FB"/>
    <w:rsid w:val="00F12B65"/>
    <w:rsid w:val="00F12CCB"/>
    <w:rsid w:val="00F132D4"/>
    <w:rsid w:val="00F16377"/>
    <w:rsid w:val="00F16543"/>
    <w:rsid w:val="00F16F5F"/>
    <w:rsid w:val="00F17370"/>
    <w:rsid w:val="00F2146F"/>
    <w:rsid w:val="00F22630"/>
    <w:rsid w:val="00F236E1"/>
    <w:rsid w:val="00F24693"/>
    <w:rsid w:val="00F31AFA"/>
    <w:rsid w:val="00F32E8E"/>
    <w:rsid w:val="00F32FD6"/>
    <w:rsid w:val="00F35F6C"/>
    <w:rsid w:val="00F379AF"/>
    <w:rsid w:val="00F40271"/>
    <w:rsid w:val="00F42A73"/>
    <w:rsid w:val="00F4385E"/>
    <w:rsid w:val="00F44E66"/>
    <w:rsid w:val="00F45E70"/>
    <w:rsid w:val="00F46AD1"/>
    <w:rsid w:val="00F50701"/>
    <w:rsid w:val="00F522B1"/>
    <w:rsid w:val="00F5378B"/>
    <w:rsid w:val="00F549B8"/>
    <w:rsid w:val="00F55992"/>
    <w:rsid w:val="00F60F86"/>
    <w:rsid w:val="00F6170D"/>
    <w:rsid w:val="00F61F8F"/>
    <w:rsid w:val="00F622F7"/>
    <w:rsid w:val="00F62332"/>
    <w:rsid w:val="00F626F7"/>
    <w:rsid w:val="00F62B8E"/>
    <w:rsid w:val="00F64405"/>
    <w:rsid w:val="00F64536"/>
    <w:rsid w:val="00F6473E"/>
    <w:rsid w:val="00F65049"/>
    <w:rsid w:val="00F6507E"/>
    <w:rsid w:val="00F65887"/>
    <w:rsid w:val="00F65E2F"/>
    <w:rsid w:val="00F72774"/>
    <w:rsid w:val="00F72C8E"/>
    <w:rsid w:val="00F73267"/>
    <w:rsid w:val="00F7449E"/>
    <w:rsid w:val="00F74ECE"/>
    <w:rsid w:val="00F7532B"/>
    <w:rsid w:val="00F754F1"/>
    <w:rsid w:val="00F75D5A"/>
    <w:rsid w:val="00F7602E"/>
    <w:rsid w:val="00F76BAB"/>
    <w:rsid w:val="00F7739D"/>
    <w:rsid w:val="00F8160D"/>
    <w:rsid w:val="00F81BF2"/>
    <w:rsid w:val="00F83990"/>
    <w:rsid w:val="00F83AFB"/>
    <w:rsid w:val="00F857E3"/>
    <w:rsid w:val="00F85A95"/>
    <w:rsid w:val="00F85C2B"/>
    <w:rsid w:val="00F8790A"/>
    <w:rsid w:val="00F90AA7"/>
    <w:rsid w:val="00F923B4"/>
    <w:rsid w:val="00F925E5"/>
    <w:rsid w:val="00F9413A"/>
    <w:rsid w:val="00F9548D"/>
    <w:rsid w:val="00F95B2F"/>
    <w:rsid w:val="00F97BCA"/>
    <w:rsid w:val="00FA0D6D"/>
    <w:rsid w:val="00FA18A6"/>
    <w:rsid w:val="00FA4681"/>
    <w:rsid w:val="00FA5436"/>
    <w:rsid w:val="00FB0B4C"/>
    <w:rsid w:val="00FB14FC"/>
    <w:rsid w:val="00FB18FE"/>
    <w:rsid w:val="00FB1939"/>
    <w:rsid w:val="00FB19AE"/>
    <w:rsid w:val="00FB1E6E"/>
    <w:rsid w:val="00FB22C3"/>
    <w:rsid w:val="00FB26CA"/>
    <w:rsid w:val="00FB2E61"/>
    <w:rsid w:val="00FB3C49"/>
    <w:rsid w:val="00FB453D"/>
    <w:rsid w:val="00FB45F3"/>
    <w:rsid w:val="00FB4CE2"/>
    <w:rsid w:val="00FB5194"/>
    <w:rsid w:val="00FB5C49"/>
    <w:rsid w:val="00FB79B1"/>
    <w:rsid w:val="00FC3398"/>
    <w:rsid w:val="00FC4658"/>
    <w:rsid w:val="00FC48B4"/>
    <w:rsid w:val="00FC55D1"/>
    <w:rsid w:val="00FC5D37"/>
    <w:rsid w:val="00FD1E74"/>
    <w:rsid w:val="00FD42BD"/>
    <w:rsid w:val="00FD476A"/>
    <w:rsid w:val="00FD5ECF"/>
    <w:rsid w:val="00FD6341"/>
    <w:rsid w:val="00FD684F"/>
    <w:rsid w:val="00FD68BC"/>
    <w:rsid w:val="00FD7035"/>
    <w:rsid w:val="00FE0D5F"/>
    <w:rsid w:val="00FE29F2"/>
    <w:rsid w:val="00FE2B85"/>
    <w:rsid w:val="00FE2E1D"/>
    <w:rsid w:val="00FE425D"/>
    <w:rsid w:val="00FE439D"/>
    <w:rsid w:val="00FE508D"/>
    <w:rsid w:val="00FE5F07"/>
    <w:rsid w:val="00FF02F4"/>
    <w:rsid w:val="00FF19AE"/>
    <w:rsid w:val="00FF2539"/>
    <w:rsid w:val="00FF3982"/>
    <w:rsid w:val="00FF3B08"/>
    <w:rsid w:val="00FF3F66"/>
    <w:rsid w:val="00FF616B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5E8EE1D6"/>
  <w15:docId w15:val="{2FFF0DFC-9DB7-4E35-A6E8-A8781F352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E2E1D"/>
    <w:pPr>
      <w:spacing w:before="100" w:beforeAutospacing="1" w:after="100" w:afterAutospacing="1"/>
      <w:outlineLvl w:val="1"/>
    </w:pPr>
    <w:rPr>
      <w:rFonts w:eastAsiaTheme="minorHAnsi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E2E1D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"/>
    </w:pPr>
  </w:style>
  <w:style w:type="character" w:customStyle="1" w:styleId="SAML01">
    <w:name w:val="SAML01"/>
    <w:semiHidden/>
    <w:rsid w:val="003B3853"/>
    <w:rPr>
      <w:rFonts w:ascii="Arial" w:hAnsi="Arial" w:cs="Arial"/>
      <w:color w:val="auto"/>
      <w:sz w:val="20"/>
      <w:szCs w:val="20"/>
    </w:rPr>
  </w:style>
  <w:style w:type="character" w:styleId="Hyperlink">
    <w:name w:val="Hyperlink"/>
    <w:uiPriority w:val="99"/>
    <w:rsid w:val="00614F96"/>
    <w:rPr>
      <w:color w:val="0000FF"/>
      <w:sz w:val="27"/>
      <w:szCs w:val="27"/>
      <w:u w:val="single"/>
    </w:rPr>
  </w:style>
  <w:style w:type="character" w:styleId="Strong">
    <w:name w:val="Strong"/>
    <w:uiPriority w:val="22"/>
    <w:qFormat/>
    <w:rsid w:val="00614F96"/>
    <w:rPr>
      <w:b/>
      <w:bCs/>
    </w:rPr>
  </w:style>
  <w:style w:type="paragraph" w:styleId="BalloonText">
    <w:name w:val="Balloon Text"/>
    <w:basedOn w:val="Normal"/>
    <w:semiHidden/>
    <w:rsid w:val="006F58D6"/>
    <w:rPr>
      <w:rFonts w:ascii="Tahoma" w:hAnsi="Tahoma" w:cs="Tahoma"/>
      <w:sz w:val="16"/>
      <w:szCs w:val="16"/>
    </w:rPr>
  </w:style>
  <w:style w:type="character" w:customStyle="1" w:styleId="emailstyle17">
    <w:name w:val="emailstyle17"/>
    <w:semiHidden/>
    <w:rsid w:val="00335CF1"/>
    <w:rPr>
      <w:rFonts w:ascii="Arial" w:hAnsi="Arial" w:cs="Arial" w:hint="default"/>
      <w:color w:val="auto"/>
      <w:sz w:val="20"/>
      <w:szCs w:val="20"/>
    </w:rPr>
  </w:style>
  <w:style w:type="table" w:styleId="TableGrid">
    <w:name w:val="Table Grid"/>
    <w:basedOn w:val="TableNormal"/>
    <w:rsid w:val="00466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rsid w:val="008E11C4"/>
    <w:pPr>
      <w:spacing w:after="120"/>
      <w:ind w:left="360"/>
    </w:pPr>
    <w:rPr>
      <w:sz w:val="16"/>
      <w:szCs w:val="16"/>
    </w:rPr>
  </w:style>
  <w:style w:type="paragraph" w:styleId="List3">
    <w:name w:val="List 3"/>
    <w:basedOn w:val="Normal"/>
    <w:rsid w:val="008E11C4"/>
    <w:pPr>
      <w:ind w:left="1080" w:hanging="360"/>
    </w:pPr>
    <w:rPr>
      <w:sz w:val="24"/>
      <w:szCs w:val="24"/>
    </w:rPr>
  </w:style>
  <w:style w:type="paragraph" w:styleId="NormalWeb">
    <w:name w:val="Normal (Web)"/>
    <w:basedOn w:val="Normal"/>
    <w:uiPriority w:val="99"/>
    <w:rsid w:val="00B30CB4"/>
    <w:pPr>
      <w:spacing w:before="100" w:beforeAutospacing="1" w:after="100" w:afterAutospacing="1"/>
    </w:pPr>
    <w:rPr>
      <w:sz w:val="24"/>
      <w:szCs w:val="24"/>
    </w:rPr>
  </w:style>
  <w:style w:type="character" w:customStyle="1" w:styleId="style41">
    <w:name w:val="style41"/>
    <w:rsid w:val="00B30CB4"/>
    <w:rPr>
      <w:b/>
      <w:bCs/>
      <w:color w:val="0000FF"/>
      <w:sz w:val="28"/>
      <w:szCs w:val="28"/>
    </w:rPr>
  </w:style>
  <w:style w:type="character" w:styleId="FollowedHyperlink">
    <w:name w:val="FollowedHyperlink"/>
    <w:rsid w:val="00B30CB4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9010B"/>
    <w:pPr>
      <w:ind w:left="720"/>
    </w:pPr>
  </w:style>
  <w:style w:type="paragraph" w:customStyle="1" w:styleId="n">
    <w:name w:val="n"/>
    <w:basedOn w:val="Normal"/>
    <w:rsid w:val="00336B45"/>
    <w:pPr>
      <w:spacing w:before="195" w:after="195"/>
    </w:pPr>
    <w:rPr>
      <w:rFonts w:eastAsiaTheme="minorHAnsi"/>
      <w:sz w:val="24"/>
      <w:szCs w:val="24"/>
    </w:rPr>
  </w:style>
  <w:style w:type="character" w:customStyle="1" w:styleId="mb1">
    <w:name w:val="mb1"/>
    <w:basedOn w:val="DefaultParagraphFont"/>
    <w:rsid w:val="00336B45"/>
  </w:style>
  <w:style w:type="character" w:customStyle="1" w:styleId="nb">
    <w:name w:val="nb"/>
    <w:basedOn w:val="DefaultParagraphFont"/>
    <w:rsid w:val="00336B45"/>
  </w:style>
  <w:style w:type="character" w:customStyle="1" w:styleId="pb">
    <w:name w:val="pb"/>
    <w:basedOn w:val="DefaultParagraphFont"/>
    <w:rsid w:val="002142D6"/>
  </w:style>
  <w:style w:type="paragraph" w:customStyle="1" w:styleId="Default">
    <w:name w:val="Default"/>
    <w:rsid w:val="00DC49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E1D"/>
    <w:rPr>
      <w:rFonts w:eastAsiaTheme="minorHAnsi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E1D"/>
    <w:rPr>
      <w:rFonts w:eastAsiaTheme="minorHAnsi"/>
      <w:b/>
      <w:bCs/>
      <w:sz w:val="27"/>
      <w:szCs w:val="27"/>
    </w:rPr>
  </w:style>
  <w:style w:type="character" w:customStyle="1" w:styleId="HeaderChar">
    <w:name w:val="Header Char"/>
    <w:basedOn w:val="DefaultParagraphFont"/>
    <w:link w:val="Header"/>
    <w:uiPriority w:val="99"/>
    <w:rsid w:val="00306C4C"/>
  </w:style>
  <w:style w:type="character" w:styleId="SubtleReference">
    <w:name w:val="Subtle Reference"/>
    <w:basedOn w:val="DefaultParagraphFont"/>
    <w:uiPriority w:val="31"/>
    <w:qFormat/>
    <w:rsid w:val="00306C4C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033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67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CO\Lean%20Meeting%20Agenda%20-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1D2BA-4DFD-4F2A-A11D-0EBC7D49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Lean Meeting Agenda - Minutes Template</Template>
  <TotalTime>60</TotalTime>
  <Pages>4</Pages>
  <Words>506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Luke's Hospital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Howarth, EJ</dc:creator>
  <cp:lastModifiedBy>Howarth, EJ</cp:lastModifiedBy>
  <cp:revision>5</cp:revision>
  <cp:lastPrinted>2019-12-06T15:27:00Z</cp:lastPrinted>
  <dcterms:created xsi:type="dcterms:W3CDTF">2022-04-26T14:43:00Z</dcterms:created>
  <dcterms:modified xsi:type="dcterms:W3CDTF">2022-05-10T13:30:00Z</dcterms:modified>
</cp:coreProperties>
</file>